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A24D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10</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A24D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10</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DB4D13" w:rsidRPr="00092504" w:rsidRDefault="00DB4D13" w:rsidP="00DB4D13">
      <w:pPr>
        <w:rPr>
          <w:rFonts w:ascii="Times New Roman" w:hAnsi="Times New Roman" w:cs="Times New Roman"/>
          <w:b/>
        </w:rPr>
      </w:pPr>
      <w:r>
        <w:rPr>
          <w:rFonts w:ascii="Times New Roman" w:hAnsi="Times New Roman" w:cs="Times New Roman"/>
          <w:b/>
          <w:color w:val="E36C0A"/>
          <w:spacing w:val="-3"/>
          <w:u w:val="single"/>
        </w:rPr>
        <w:lastRenderedPageBreak/>
        <w:t>HERCULAN MF 4+2</w:t>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bookmarkStart w:id="0" w:name="_GoBack"/>
      <w:bookmarkEnd w:id="0"/>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A24DE6">
        <w:t xml:space="preserve">  Total system profile height 12</w:t>
      </w:r>
      <w:r w:rsidR="00781A0F">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DB4D13" w:rsidRDefault="00DB4D13" w:rsidP="00DB4D13">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10</w:t>
      </w:r>
      <w:r>
        <w:rPr>
          <w:color w:val="E36C0A"/>
          <w:spacing w:val="-3"/>
          <w:sz w:val="22"/>
          <w:szCs w:val="22"/>
        </w:rPr>
        <w:t>+2</w:t>
      </w:r>
    </w:p>
    <w:p w:rsidR="00DB4D13" w:rsidRPr="00615FC2" w:rsidRDefault="00DB4D13" w:rsidP="00DB4D13">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DB4D13" w:rsidRPr="00821A94" w:rsidRDefault="00DB4D13" w:rsidP="00DB4D13">
      <w:pPr>
        <w:widowControl/>
        <w:ind w:left="2160" w:hanging="216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7B0948" w:rsidRDefault="00821A94" w:rsidP="00821A94">
      <w:pPr>
        <w:rPr>
          <w:rFonts w:ascii="Times New Roman" w:hAnsi="Times New Roman" w:cs="Times New Roman"/>
        </w:rPr>
      </w:pPr>
      <w:r w:rsidRPr="00821A94">
        <w:rPr>
          <w:rFonts w:ascii="Times New Roman" w:hAnsi="Times New Roman" w:cs="Times New Roman"/>
        </w:rPr>
        <w:t>1.</w:t>
      </w:r>
      <w:r w:rsidRPr="007B0948">
        <w:rPr>
          <w:rFonts w:ascii="Times New Roman" w:hAnsi="Times New Roman" w:cs="Times New Roman"/>
        </w:rPr>
        <w:t>04 WARRANTY</w:t>
      </w:r>
    </w:p>
    <w:p w:rsidR="00B63201" w:rsidRPr="007B0948"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7B0948">
        <w:rPr>
          <w:rFonts w:ascii="Times New Roman" w:hAnsi="Times New Roman" w:cs="Times New Roman"/>
          <w:b/>
          <w:color w:val="auto"/>
          <w:sz w:val="24"/>
          <w:szCs w:val="24"/>
          <w:u w:val="single"/>
        </w:rPr>
        <w:t>MATERIALS WARRANTY</w:t>
      </w:r>
      <w:r w:rsidRPr="007B0948">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7B0948"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7B0948">
        <w:rPr>
          <w:rFonts w:ascii="Times New Roman" w:hAnsi="Times New Roman" w:cs="Times New Roman"/>
          <w:b/>
          <w:color w:val="auto"/>
          <w:sz w:val="24"/>
          <w:szCs w:val="24"/>
          <w:u w:val="single"/>
        </w:rPr>
        <w:t>INSTALLATION WARRANTY</w:t>
      </w:r>
      <w:r w:rsidRPr="007B0948">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84DB3">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AE0CD6">
        <w:rPr>
          <w:rFonts w:ascii="Times New Roman" w:hAnsi="Times New Roman" w:cs="Times New Roman"/>
        </w:rPr>
        <w:t xml:space="preserve">rd base mat thickness </w:t>
      </w:r>
      <w:r w:rsidR="00A24DE6">
        <w:rPr>
          <w:rFonts w:ascii="Times New Roman" w:hAnsi="Times New Roman" w:cs="Times New Roman"/>
        </w:rPr>
        <w:t>shall be 10</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6063A2" w:rsidP="00821A94">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DB4D13" w:rsidRDefault="00DB4D13" w:rsidP="00DB4D13">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10</w:t>
      </w:r>
      <w:r>
        <w:rPr>
          <w:color w:val="E36C0A"/>
          <w:spacing w:val="-3"/>
          <w:sz w:val="22"/>
          <w:szCs w:val="22"/>
        </w:rPr>
        <w:t>+2</w:t>
      </w:r>
    </w:p>
    <w:p w:rsidR="00DB4D13" w:rsidRPr="00615FC2" w:rsidRDefault="00DB4D13" w:rsidP="00DB4D13">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Pr>
          <w:color w:val="E36C0A"/>
          <w:spacing w:val="-3"/>
          <w:sz w:val="22"/>
          <w:szCs w:val="22"/>
        </w:rPr>
        <w:t>3</w:t>
      </w:r>
      <w:r w:rsidRPr="00615FC2">
        <w:rPr>
          <w:color w:val="E36C0A"/>
          <w:spacing w:val="-3"/>
          <w:sz w:val="22"/>
          <w:szCs w:val="22"/>
        </w:rPr>
        <w:t xml:space="preserve"> of 4</w:t>
      </w:r>
    </w:p>
    <w:p w:rsidR="00DB4D13" w:rsidRPr="00821A94" w:rsidRDefault="00DB4D13" w:rsidP="00DB4D13">
      <w:pPr>
        <w:widowControl/>
        <w:ind w:left="1080" w:hanging="1080"/>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A24DE6">
        <w:rPr>
          <w:rFonts w:ascii="Times New Roman" w:hAnsi="Times New Roman" w:cs="Times New Roman"/>
        </w:rPr>
        <w:t>35</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DB4D13" w:rsidRDefault="00DB4D13" w:rsidP="00DB4D13">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w:t>
      </w:r>
      <w:r>
        <w:rPr>
          <w:color w:val="E36C0A"/>
          <w:spacing w:val="-3"/>
          <w:sz w:val="22"/>
          <w:szCs w:val="22"/>
        </w:rPr>
        <w:t xml:space="preserve"> 10</w:t>
      </w:r>
      <w:r>
        <w:rPr>
          <w:color w:val="E36C0A"/>
          <w:spacing w:val="-3"/>
          <w:sz w:val="22"/>
          <w:szCs w:val="22"/>
        </w:rPr>
        <w:t>+2</w:t>
      </w:r>
    </w:p>
    <w:p w:rsidR="00DB4D13" w:rsidRPr="00615FC2" w:rsidRDefault="00DB4D13" w:rsidP="00DB4D13">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Pr>
          <w:color w:val="E36C0A"/>
          <w:spacing w:val="-3"/>
          <w:sz w:val="22"/>
          <w:szCs w:val="22"/>
        </w:rPr>
        <w:t>4</w:t>
      </w:r>
      <w:r w:rsidRPr="00615FC2">
        <w:rPr>
          <w:color w:val="E36C0A"/>
          <w:spacing w:val="-3"/>
          <w:sz w:val="22"/>
          <w:szCs w:val="22"/>
        </w:rPr>
        <w:t xml:space="preserve"> of 4</w:t>
      </w:r>
    </w:p>
    <w:p w:rsidR="00DB4D13" w:rsidRPr="00821A94" w:rsidRDefault="00DB4D13" w:rsidP="00DB4D13">
      <w:pPr>
        <w:widowControl/>
        <w:ind w:left="1080" w:hanging="1080"/>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712DD"/>
    <w:rsid w:val="000723DB"/>
    <w:rsid w:val="0008631A"/>
    <w:rsid w:val="000B0CF2"/>
    <w:rsid w:val="000C7492"/>
    <w:rsid w:val="00125077"/>
    <w:rsid w:val="00125AEA"/>
    <w:rsid w:val="001408F8"/>
    <w:rsid w:val="001625A5"/>
    <w:rsid w:val="00175EEE"/>
    <w:rsid w:val="001A4F33"/>
    <w:rsid w:val="00247846"/>
    <w:rsid w:val="0025727C"/>
    <w:rsid w:val="002F1845"/>
    <w:rsid w:val="003404DE"/>
    <w:rsid w:val="0036170B"/>
    <w:rsid w:val="003771E8"/>
    <w:rsid w:val="0037756C"/>
    <w:rsid w:val="003B74DC"/>
    <w:rsid w:val="003D652B"/>
    <w:rsid w:val="003E0D33"/>
    <w:rsid w:val="00410961"/>
    <w:rsid w:val="00440219"/>
    <w:rsid w:val="00487723"/>
    <w:rsid w:val="004E0C82"/>
    <w:rsid w:val="004E3FF2"/>
    <w:rsid w:val="005572F6"/>
    <w:rsid w:val="005762D0"/>
    <w:rsid w:val="005963E8"/>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81A0F"/>
    <w:rsid w:val="007A2466"/>
    <w:rsid w:val="007A2676"/>
    <w:rsid w:val="007B0948"/>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24DE6"/>
    <w:rsid w:val="00A83F00"/>
    <w:rsid w:val="00AB1BCF"/>
    <w:rsid w:val="00AB60E2"/>
    <w:rsid w:val="00AE0CD6"/>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56E52"/>
    <w:rsid w:val="00D63605"/>
    <w:rsid w:val="00D80C62"/>
    <w:rsid w:val="00D82F50"/>
    <w:rsid w:val="00D84DB3"/>
    <w:rsid w:val="00DB323B"/>
    <w:rsid w:val="00DB4D13"/>
    <w:rsid w:val="00DE148A"/>
    <w:rsid w:val="00E0513C"/>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87C88A-544E-483A-A669-DB271F579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4</TotalTime>
  <Pages>5</Pages>
  <Words>1583</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10097</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4</cp:revision>
  <cp:lastPrinted>2017-01-05T16:33:00Z</cp:lastPrinted>
  <dcterms:created xsi:type="dcterms:W3CDTF">2018-10-02T17:51:00Z</dcterms:created>
  <dcterms:modified xsi:type="dcterms:W3CDTF">2018-10-30T21:08:00Z</dcterms:modified>
</cp:coreProperties>
</file>