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781A0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5</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781A0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5</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D26115" w:rsidRPr="00092504" w:rsidRDefault="00D26115" w:rsidP="00D26115">
      <w:pPr>
        <w:rPr>
          <w:rFonts w:ascii="Times New Roman" w:hAnsi="Times New Roman" w:cs="Times New Roman"/>
          <w:b/>
        </w:rPr>
      </w:pPr>
      <w:r>
        <w:rPr>
          <w:rFonts w:ascii="Times New Roman" w:hAnsi="Times New Roman" w:cs="Times New Roman"/>
          <w:b/>
          <w:color w:val="E36C0A"/>
          <w:spacing w:val="-3"/>
          <w:u w:val="single"/>
        </w:rPr>
        <w:lastRenderedPageBreak/>
        <w:t>HERCULAN MF</w:t>
      </w:r>
      <w:r>
        <w:rPr>
          <w:rFonts w:ascii="Times New Roman" w:hAnsi="Times New Roman" w:cs="Times New Roman"/>
          <w:b/>
          <w:color w:val="E36C0A"/>
          <w:spacing w:val="-3"/>
          <w:u w:val="single"/>
        </w:rPr>
        <w:t xml:space="preserve"> 5</w:t>
      </w:r>
      <w:r>
        <w:rPr>
          <w:rFonts w:ascii="Times New Roman" w:hAnsi="Times New Roman" w:cs="Times New Roman"/>
          <w:b/>
          <w:color w:val="E36C0A"/>
          <w:spacing w:val="-3"/>
          <w:u w:val="single"/>
        </w:rPr>
        <w:t>+2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b/>
          <w:u w:val="single"/>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781A0F">
        <w:t xml:space="preserve">  Total system profile height 7mm.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D26115"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lastRenderedPageBreak/>
        <w:t>Herculan MF 5</w:t>
      </w:r>
      <w:r>
        <w:rPr>
          <w:color w:val="E36C0A"/>
          <w:spacing w:val="-3"/>
          <w:sz w:val="22"/>
          <w:szCs w:val="22"/>
        </w:rPr>
        <w:t>+2</w:t>
      </w:r>
    </w:p>
    <w:p w:rsidR="00D26115" w:rsidRPr="00615FC2"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D26115" w:rsidRPr="00821A94" w:rsidRDefault="00D26115" w:rsidP="00D26115">
      <w:pPr>
        <w:widowControl/>
        <w:ind w:left="216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7B7E27"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7E27">
        <w:rPr>
          <w:rFonts w:ascii="Times New Roman" w:hAnsi="Times New Roman" w:cs="Times New Roman"/>
          <w:b/>
          <w:color w:val="auto"/>
          <w:sz w:val="24"/>
          <w:szCs w:val="24"/>
          <w:u w:val="single"/>
        </w:rPr>
        <w:t>MATERIALS WARRANTY</w:t>
      </w:r>
      <w:r w:rsidRPr="007B7E27">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7B7E27"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7E27">
        <w:rPr>
          <w:rFonts w:ascii="Times New Roman" w:hAnsi="Times New Roman" w:cs="Times New Roman"/>
          <w:b/>
          <w:color w:val="auto"/>
          <w:sz w:val="24"/>
          <w:szCs w:val="24"/>
          <w:u w:val="single"/>
        </w:rPr>
        <w:t>INSTALLATION WARRANTY</w:t>
      </w:r>
      <w:r w:rsidRPr="007B7E27">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w:t>
      </w:r>
      <w:r w:rsidR="007B7E27">
        <w:rPr>
          <w:rFonts w:ascii="Times New Roman" w:hAnsi="Times New Roman" w:cs="Times New Roman"/>
        </w:rPr>
        <w:t>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781A0F">
        <w:rPr>
          <w:rFonts w:ascii="Times New Roman" w:hAnsi="Times New Roman" w:cs="Times New Roman"/>
        </w:rPr>
        <w:t>rd base mat thickness shall be 5</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D26115"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lastRenderedPageBreak/>
        <w:t>Herculan MF 5+2</w:t>
      </w:r>
    </w:p>
    <w:p w:rsidR="00D26115" w:rsidRPr="00615FC2"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t xml:space="preserve">Page </w:t>
      </w:r>
      <w:r>
        <w:rPr>
          <w:color w:val="E36C0A"/>
          <w:spacing w:val="-3"/>
          <w:sz w:val="22"/>
          <w:szCs w:val="22"/>
        </w:rPr>
        <w:t>3</w:t>
      </w:r>
      <w:r w:rsidRPr="00615FC2">
        <w:rPr>
          <w:color w:val="E36C0A"/>
          <w:spacing w:val="-3"/>
          <w:sz w:val="22"/>
          <w:szCs w:val="22"/>
        </w:rPr>
        <w:t xml:space="preserve"> of 4</w:t>
      </w:r>
    </w:p>
    <w:p w:rsidR="00D26115" w:rsidRPr="00821A94" w:rsidRDefault="00D26115" w:rsidP="00D26115">
      <w:pPr>
        <w:widowControl/>
        <w:ind w:left="1080" w:hanging="1080"/>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781A0F">
        <w:rPr>
          <w:rFonts w:ascii="Times New Roman" w:hAnsi="Times New Roman" w:cs="Times New Roman"/>
        </w:rPr>
        <w:t>15</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D26115"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lastRenderedPageBreak/>
        <w:t>Herculan MF 5+2</w:t>
      </w:r>
    </w:p>
    <w:p w:rsidR="00D26115" w:rsidRPr="00615FC2" w:rsidRDefault="00D26115" w:rsidP="00D26115">
      <w:pPr>
        <w:pStyle w:val="ListParagraph"/>
        <w:numPr>
          <w:ilvl w:val="0"/>
          <w:numId w:val="0"/>
        </w:numPr>
        <w:tabs>
          <w:tab w:val="left" w:pos="0"/>
          <w:tab w:val="left" w:pos="720"/>
        </w:tabs>
        <w:suppressAutoHyphens/>
        <w:spacing w:line="240" w:lineRule="auto"/>
        <w:ind w:left="1080" w:hanging="99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rsidR="00D26115" w:rsidRPr="00821A94" w:rsidRDefault="00D26115" w:rsidP="00D26115">
      <w:pPr>
        <w:widowControl/>
        <w:ind w:left="1080" w:hanging="1080"/>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81A0F"/>
    <w:rsid w:val="007A2466"/>
    <w:rsid w:val="007A2676"/>
    <w:rsid w:val="007B32C8"/>
    <w:rsid w:val="007B4C36"/>
    <w:rsid w:val="007B55C9"/>
    <w:rsid w:val="007B7E27"/>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26115"/>
    <w:rsid w:val="00D56E52"/>
    <w:rsid w:val="00D63605"/>
    <w:rsid w:val="00D80C62"/>
    <w:rsid w:val="00D82F50"/>
    <w:rsid w:val="00DB323B"/>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BC33EB-5844-4A2E-BEF6-4D9F501C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5</TotalTime>
  <Pages>5</Pages>
  <Words>1583</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10092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2018-10-02T16:55:00Z</dcterms:created>
  <dcterms:modified xsi:type="dcterms:W3CDTF">2018-10-30T20:53:00Z</dcterms:modified>
</cp:coreProperties>
</file>