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76107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6</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76107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6</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01083B" w:rsidRPr="00092504" w:rsidRDefault="0001083B" w:rsidP="0001083B">
      <w:pPr>
        <w:rPr>
          <w:rFonts w:ascii="Times New Roman" w:hAnsi="Times New Roman" w:cs="Times New Roman"/>
          <w:b/>
        </w:rPr>
      </w:pPr>
      <w:r>
        <w:rPr>
          <w:rFonts w:ascii="Times New Roman" w:hAnsi="Times New Roman" w:cs="Times New Roman"/>
          <w:b/>
          <w:color w:val="E36C0A"/>
          <w:spacing w:val="-3"/>
          <w:u w:val="single"/>
        </w:rPr>
        <w:lastRenderedPageBreak/>
        <w:t>HERCULAN MF</w:t>
      </w:r>
      <w:r>
        <w:rPr>
          <w:rFonts w:ascii="Times New Roman" w:hAnsi="Times New Roman" w:cs="Times New Roman"/>
          <w:b/>
          <w:color w:val="E36C0A"/>
          <w:spacing w:val="-3"/>
          <w:u w:val="single"/>
        </w:rPr>
        <w:t xml:space="preserve"> 6</w:t>
      </w:r>
      <w:r>
        <w:rPr>
          <w:rFonts w:ascii="Times New Roman" w:hAnsi="Times New Roman" w:cs="Times New Roman"/>
          <w:b/>
          <w:color w:val="E36C0A"/>
          <w:spacing w:val="-3"/>
          <w:u w:val="single"/>
        </w:rPr>
        <w:t>+2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053427" w:rsidRPr="00053427">
        <w:t xml:space="preserve"> </w:t>
      </w:r>
      <w:r w:rsidR="00053427">
        <w:t>Total system profile height 8mm.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01083B"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6</w:t>
      </w:r>
      <w:r>
        <w:rPr>
          <w:color w:val="E36C0A"/>
          <w:spacing w:val="-3"/>
          <w:sz w:val="22"/>
          <w:szCs w:val="22"/>
        </w:rPr>
        <w:t>+2</w:t>
      </w:r>
    </w:p>
    <w:p w:rsidR="0001083B" w:rsidRPr="00615FC2"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01083B" w:rsidRPr="00821A94" w:rsidRDefault="0001083B" w:rsidP="0001083B">
      <w:pPr>
        <w:widowControl/>
        <w:ind w:left="2160" w:hanging="216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761075">
        <w:rPr>
          <w:rFonts w:ascii="Times New Roman" w:hAnsi="Times New Roman" w:cs="Times New Roman"/>
        </w:rPr>
        <w:t>rd base mat thickness shall be 6</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01083B"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6</w:t>
      </w:r>
      <w:r>
        <w:rPr>
          <w:color w:val="E36C0A"/>
          <w:spacing w:val="-3"/>
          <w:sz w:val="22"/>
          <w:szCs w:val="22"/>
        </w:rPr>
        <w:t>+2</w:t>
      </w:r>
    </w:p>
    <w:p w:rsidR="0001083B" w:rsidRPr="00615FC2"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3</w:t>
      </w:r>
      <w:r w:rsidRPr="00615FC2">
        <w:rPr>
          <w:color w:val="E36C0A"/>
          <w:spacing w:val="-3"/>
          <w:sz w:val="22"/>
          <w:szCs w:val="22"/>
        </w:rPr>
        <w:t xml:space="preserve"> of 4</w:t>
      </w:r>
    </w:p>
    <w:p w:rsidR="0001083B" w:rsidRPr="00821A94" w:rsidRDefault="0001083B" w:rsidP="0001083B">
      <w:pPr>
        <w:widowControl/>
        <w:ind w:left="1080" w:hanging="1080"/>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761075">
        <w:rPr>
          <w:rFonts w:ascii="Times New Roman" w:hAnsi="Times New Roman" w:cs="Times New Roman"/>
        </w:rPr>
        <w:t>22</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01083B"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6</w:t>
      </w:r>
      <w:r>
        <w:rPr>
          <w:color w:val="E36C0A"/>
          <w:spacing w:val="-3"/>
          <w:sz w:val="22"/>
          <w:szCs w:val="22"/>
        </w:rPr>
        <w:t>+2</w:t>
      </w:r>
    </w:p>
    <w:p w:rsidR="0001083B" w:rsidRPr="00615FC2" w:rsidRDefault="0001083B" w:rsidP="0001083B">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rsidR="0001083B" w:rsidRPr="00821A94" w:rsidRDefault="0001083B" w:rsidP="0001083B">
      <w:pPr>
        <w:widowControl/>
        <w:ind w:left="1080" w:hanging="1080"/>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1083B"/>
    <w:rsid w:val="00024E8A"/>
    <w:rsid w:val="00025CDD"/>
    <w:rsid w:val="0004492D"/>
    <w:rsid w:val="00053427"/>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E52"/>
    <w:rsid w:val="00D63605"/>
    <w:rsid w:val="00D80C62"/>
    <w:rsid w:val="00D82F50"/>
    <w:rsid w:val="00DB323B"/>
    <w:rsid w:val="00DC0F72"/>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94D9AB-5C77-4A49-817D-EE649979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4</TotalTime>
  <Pages>5</Pages>
  <Words>1583</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10091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5</cp:revision>
  <cp:lastPrinted>2017-01-05T16:33:00Z</cp:lastPrinted>
  <dcterms:created xsi:type="dcterms:W3CDTF">2018-10-02T16:50:00Z</dcterms:created>
  <dcterms:modified xsi:type="dcterms:W3CDTF">2018-10-30T20:56:00Z</dcterms:modified>
</cp:coreProperties>
</file>