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21A94">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7</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821A94">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7</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E8614A" w:rsidRDefault="00E8614A"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w:t>
      </w:r>
      <w:r>
        <w:rPr>
          <w:rFonts w:ascii="Times New Roman" w:hAnsi="Times New Roman" w:cs="Times New Roman"/>
          <w:b/>
          <w:color w:val="E36C0A"/>
          <w:spacing w:val="-3"/>
          <w:u w:val="single"/>
        </w:rPr>
        <w:t xml:space="preserve"> 7</w:t>
      </w:r>
      <w:r>
        <w:rPr>
          <w:rFonts w:ascii="Times New Roman" w:hAnsi="Times New Roman" w:cs="Times New Roman"/>
          <w:b/>
          <w:color w:val="E36C0A"/>
          <w:spacing w:val="-3"/>
          <w:u w:val="single"/>
        </w:rPr>
        <w:t>+2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C34A33" w:rsidRPr="00C34A33">
        <w:t xml:space="preserve"> </w:t>
      </w:r>
      <w:r w:rsidR="00C34A33">
        <w:t>Total system profile height 9mm.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E8614A" w:rsidRDefault="00E8614A" w:rsidP="00E8614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7</w:t>
      </w:r>
      <w:r>
        <w:rPr>
          <w:color w:val="E36C0A"/>
          <w:spacing w:val="-3"/>
          <w:sz w:val="22"/>
          <w:szCs w:val="22"/>
        </w:rPr>
        <w:t>+2</w:t>
      </w:r>
    </w:p>
    <w:p w:rsidR="00E8614A" w:rsidRPr="00615FC2" w:rsidRDefault="00E8614A" w:rsidP="00E8614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E8614A" w:rsidRPr="00821A94" w:rsidRDefault="00E8614A" w:rsidP="00E8614A">
      <w:pPr>
        <w:widowControl/>
        <w:ind w:left="2160" w:hanging="216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174123"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174123">
        <w:rPr>
          <w:rFonts w:ascii="Times New Roman" w:hAnsi="Times New Roman" w:cs="Times New Roman"/>
          <w:b/>
          <w:color w:val="auto"/>
          <w:sz w:val="24"/>
          <w:szCs w:val="24"/>
          <w:u w:val="single"/>
        </w:rPr>
        <w:t>MATERIALS WARRANTY</w:t>
      </w:r>
      <w:r w:rsidRPr="00174123">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174123"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174123">
        <w:rPr>
          <w:rFonts w:ascii="Times New Roman" w:hAnsi="Times New Roman" w:cs="Times New Roman"/>
          <w:b/>
          <w:color w:val="auto"/>
          <w:sz w:val="24"/>
          <w:szCs w:val="24"/>
          <w:u w:val="single"/>
        </w:rPr>
        <w:t>INSTALLATION WARRANTY</w:t>
      </w:r>
      <w:r w:rsidRPr="00174123">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w:t>
      </w:r>
      <w:r w:rsidR="00174123">
        <w:rPr>
          <w:rFonts w:ascii="Times New Roman" w:hAnsi="Times New Roman" w:cs="Times New Roman"/>
        </w:rPr>
        <w:t>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 xml:space="preserve">Standard base mat thickness shall be 7mm.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6063A2" w:rsidP="00821A94">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E8614A" w:rsidRDefault="00E8614A" w:rsidP="00E8614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7</w:t>
      </w:r>
      <w:r>
        <w:rPr>
          <w:color w:val="E36C0A"/>
          <w:spacing w:val="-3"/>
          <w:sz w:val="22"/>
          <w:szCs w:val="22"/>
        </w:rPr>
        <w:t>+2</w:t>
      </w:r>
    </w:p>
    <w:p w:rsidR="00E8614A" w:rsidRPr="00615FC2" w:rsidRDefault="00E8614A" w:rsidP="00E8614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3</w:t>
      </w:r>
      <w:r w:rsidRPr="00615FC2">
        <w:rPr>
          <w:color w:val="E36C0A"/>
          <w:spacing w:val="-3"/>
          <w:sz w:val="22"/>
          <w:szCs w:val="22"/>
        </w:rPr>
        <w:t xml:space="preserve"> of 4</w:t>
      </w:r>
    </w:p>
    <w:p w:rsidR="00E8614A" w:rsidRPr="00821A94" w:rsidRDefault="00E8614A" w:rsidP="00E8614A">
      <w:pPr>
        <w:widowControl/>
        <w:ind w:left="1080" w:hanging="1080"/>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t>25%</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E8614A" w:rsidRDefault="00E8614A" w:rsidP="00E8614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7</w:t>
      </w:r>
      <w:r>
        <w:rPr>
          <w:color w:val="E36C0A"/>
          <w:spacing w:val="-3"/>
          <w:sz w:val="22"/>
          <w:szCs w:val="22"/>
        </w:rPr>
        <w:t>+2</w:t>
      </w:r>
    </w:p>
    <w:p w:rsidR="00E8614A" w:rsidRPr="00615FC2" w:rsidRDefault="00E8614A" w:rsidP="00E8614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4</w:t>
      </w:r>
      <w:r w:rsidRPr="00615FC2">
        <w:rPr>
          <w:color w:val="E36C0A"/>
          <w:spacing w:val="-3"/>
          <w:sz w:val="22"/>
          <w:szCs w:val="22"/>
        </w:rPr>
        <w:t xml:space="preserve"> of 4</w:t>
      </w:r>
    </w:p>
    <w:p w:rsidR="00E8614A" w:rsidRPr="00821A94" w:rsidRDefault="00E8614A" w:rsidP="00E8614A">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712DD"/>
    <w:rsid w:val="000723DB"/>
    <w:rsid w:val="0008631A"/>
    <w:rsid w:val="000B0CF2"/>
    <w:rsid w:val="000C7492"/>
    <w:rsid w:val="00125077"/>
    <w:rsid w:val="00125AEA"/>
    <w:rsid w:val="001408F8"/>
    <w:rsid w:val="001625A5"/>
    <w:rsid w:val="00174123"/>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5572F6"/>
    <w:rsid w:val="005762D0"/>
    <w:rsid w:val="005963E8"/>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34A33"/>
    <w:rsid w:val="00C81C7F"/>
    <w:rsid w:val="00CA0C1D"/>
    <w:rsid w:val="00CC09FF"/>
    <w:rsid w:val="00CC0FA9"/>
    <w:rsid w:val="00D014C5"/>
    <w:rsid w:val="00D56E52"/>
    <w:rsid w:val="00D63605"/>
    <w:rsid w:val="00D80C62"/>
    <w:rsid w:val="00D82F50"/>
    <w:rsid w:val="00DB323B"/>
    <w:rsid w:val="00DE148A"/>
    <w:rsid w:val="00E0513C"/>
    <w:rsid w:val="00E81932"/>
    <w:rsid w:val="00E8614A"/>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EF1175-B185-453B-9CBD-8D6B0B97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202</TotalTime>
  <Pages>5</Pages>
  <Words>1583</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10091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12</cp:revision>
  <cp:lastPrinted>2017-01-05T16:33:00Z</cp:lastPrinted>
  <dcterms:created xsi:type="dcterms:W3CDTF">2018-08-10T16:15:00Z</dcterms:created>
  <dcterms:modified xsi:type="dcterms:W3CDTF">2018-10-30T20:59:00Z</dcterms:modified>
</cp:coreProperties>
</file>