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9C638E" w:rsidRDefault="00821A94">
                            <w:pPr>
                              <w:rPr>
                                <w:rFonts w:ascii="Arial" w:hAnsi="Arial" w:cs="Arial"/>
                                <w:i/>
                                <w:iCs/>
                                <w:color w:val="FFFFFF" w:themeColor="background1"/>
                                <w:sz w:val="72"/>
                                <w:szCs w:val="72"/>
                              </w:rPr>
                            </w:pPr>
                            <w:r w:rsidRPr="009C638E">
                              <w:rPr>
                                <w:rFonts w:ascii="Arial" w:hAnsi="Arial" w:cs="Arial"/>
                                <w:i/>
                                <w:iCs/>
                                <w:color w:val="FFFFFF" w:themeColor="background1"/>
                                <w:sz w:val="72"/>
                                <w:szCs w:val="72"/>
                              </w:rPr>
                              <w:t>Action Herculan MF</w:t>
                            </w:r>
                            <w:r w:rsidR="009C638E" w:rsidRPr="009C638E">
                              <w:rPr>
                                <w:rFonts w:ascii="Arial" w:hAnsi="Arial" w:cs="Arial"/>
                                <w:i/>
                                <w:iCs/>
                                <w:color w:val="FFFFFF" w:themeColor="background1"/>
                                <w:sz w:val="72"/>
                                <w:szCs w:val="72"/>
                              </w:rPr>
                              <w:t xml:space="preserve"> 800</w:t>
                            </w:r>
                            <w:r w:rsidR="00AE461A">
                              <w:rPr>
                                <w:rFonts w:ascii="Arial" w:hAnsi="Arial" w:cs="Arial"/>
                                <w:i/>
                                <w:iCs/>
                                <w:color w:val="FFFFFF" w:themeColor="background1"/>
                                <w:sz w:val="72"/>
                                <w:szCs w:val="72"/>
                              </w:rPr>
                              <w:t xml:space="preserve"> 4+2</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rsidR="000712DD" w:rsidRPr="009C638E" w:rsidRDefault="00821A94">
                      <w:pPr>
                        <w:rPr>
                          <w:rFonts w:ascii="Arial" w:hAnsi="Arial" w:cs="Arial"/>
                          <w:i/>
                          <w:iCs/>
                          <w:color w:val="FFFFFF" w:themeColor="background1"/>
                          <w:sz w:val="72"/>
                          <w:szCs w:val="72"/>
                        </w:rPr>
                      </w:pPr>
                      <w:r w:rsidRPr="009C638E">
                        <w:rPr>
                          <w:rFonts w:ascii="Arial" w:hAnsi="Arial" w:cs="Arial"/>
                          <w:i/>
                          <w:iCs/>
                          <w:color w:val="FFFFFF" w:themeColor="background1"/>
                          <w:sz w:val="72"/>
                          <w:szCs w:val="72"/>
                        </w:rPr>
                        <w:t>Action Herculan MF</w:t>
                      </w:r>
                      <w:r w:rsidR="009C638E" w:rsidRPr="009C638E">
                        <w:rPr>
                          <w:rFonts w:ascii="Arial" w:hAnsi="Arial" w:cs="Arial"/>
                          <w:i/>
                          <w:iCs/>
                          <w:color w:val="FFFFFF" w:themeColor="background1"/>
                          <w:sz w:val="72"/>
                          <w:szCs w:val="72"/>
                        </w:rPr>
                        <w:t xml:space="preserve"> 800</w:t>
                      </w:r>
                      <w:r w:rsidR="00AE461A">
                        <w:rPr>
                          <w:rFonts w:ascii="Arial" w:hAnsi="Arial" w:cs="Arial"/>
                          <w:i/>
                          <w:iCs/>
                          <w:color w:val="FFFFFF" w:themeColor="background1"/>
                          <w:sz w:val="72"/>
                          <w:szCs w:val="72"/>
                        </w:rPr>
                        <w:t xml:space="preserve"> 4+2</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092504" w:rsidRDefault="00AE461A" w:rsidP="00821A94">
      <w:pPr>
        <w:rPr>
          <w:rFonts w:ascii="Times New Roman" w:hAnsi="Times New Roman" w:cs="Times New Roman"/>
          <w:b/>
        </w:rPr>
      </w:pPr>
      <w:r>
        <w:rPr>
          <w:rFonts w:ascii="Times New Roman" w:hAnsi="Times New Roman" w:cs="Times New Roman"/>
          <w:b/>
          <w:color w:val="E36C0A"/>
          <w:spacing w:val="-3"/>
          <w:u w:val="single"/>
        </w:rPr>
        <w:lastRenderedPageBreak/>
        <w:t>HERCULAN MF 800 4+2</w:t>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4E5B2B" w:rsidRPr="004E5B2B">
        <w:t xml:space="preserve"> </w:t>
      </w:r>
      <w:r w:rsidR="00266D79">
        <w:t>Total system profile h</w:t>
      </w:r>
      <w:r w:rsidR="00AE461A">
        <w:t>eight 6</w:t>
      </w:r>
      <w:r w:rsidR="004E5B2B">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615FC2" w:rsidRDefault="00AE461A"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4+2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615FC2" w:rsidRPr="00615FC2" w:rsidRDefault="00615FC2" w:rsidP="00615FC2">
      <w:pPr>
        <w:widowControl/>
        <w:ind w:left="1080" w:hanging="108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1756DD">
        <w:rPr>
          <w:rFonts w:ascii="Times New Roman" w:hAnsi="Times New Roman" w:cs="Times New Roman"/>
        </w:rPr>
        <w:t>r</w:t>
      </w:r>
      <w:r w:rsidR="007470BC">
        <w:rPr>
          <w:rFonts w:ascii="Times New Roman" w:hAnsi="Times New Roman" w:cs="Times New Roman"/>
        </w:rPr>
        <w:t xml:space="preserve">d base mat </w:t>
      </w:r>
      <w:r w:rsidR="00AE461A">
        <w:rPr>
          <w:rFonts w:ascii="Times New Roman" w:hAnsi="Times New Roman" w:cs="Times New Roman"/>
        </w:rPr>
        <w:t>thickness shall be 4</w:t>
      </w:r>
      <w:r w:rsidRPr="00821A94">
        <w:rPr>
          <w:rFonts w:ascii="Times New Roman" w:hAnsi="Times New Roman" w:cs="Times New Roman"/>
        </w:rPr>
        <w:t xml:space="preserve">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821A94" w:rsidRDefault="00C57F20" w:rsidP="00821A94">
      <w:pPr>
        <w:widowControl/>
        <w:numPr>
          <w:ilvl w:val="0"/>
          <w:numId w:val="28"/>
        </w:numPr>
        <w:rPr>
          <w:rFonts w:ascii="Times New Roman" w:hAnsi="Times New Roman" w:cs="Times New Roman"/>
        </w:rPr>
      </w:pPr>
      <w:r>
        <w:rPr>
          <w:rFonts w:ascii="Times New Roman" w:hAnsi="Times New Roman" w:cs="Times New Roman"/>
        </w:rPr>
        <w:t>HERCULAN TROWEL COAT (EX 800</w:t>
      </w:r>
      <w:r w:rsidR="00821A94" w:rsidRPr="00821A94">
        <w:rPr>
          <w:rFonts w:ascii="Times New Roman" w:hAnsi="Times New Roman" w:cs="Times New Roman"/>
        </w:rPr>
        <w:t>) two-component, pigmented, self-leveling polyurethane compound applied monolit</w:t>
      </w:r>
      <w:r w:rsidR="00AE461A">
        <w:rPr>
          <w:rFonts w:ascii="Times New Roman" w:hAnsi="Times New Roman" w:cs="Times New Roman"/>
        </w:rPr>
        <w:t>hically over the base mat to a 2</w:t>
      </w:r>
      <w:r w:rsidR="00821A94" w:rsidRPr="00821A94">
        <w:rPr>
          <w:rFonts w:ascii="Times New Roman" w:hAnsi="Times New Roman" w:cs="Times New Roman"/>
        </w:rPr>
        <w:t>mm thickness. Color to be manufacturer’s standard color.</w:t>
      </w:r>
    </w:p>
    <w:p w:rsid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rsidR="00615FC2" w:rsidRDefault="00AE461A"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4+2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COAT (PU 150 W) two-component polyurethane applied at a rate of 0.03lbs. / 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AE461A">
        <w:rPr>
          <w:rFonts w:ascii="Times New Roman" w:hAnsi="Times New Roman" w:cs="Times New Roman"/>
        </w:rPr>
        <w:t>13</w:t>
      </w:r>
      <w:r w:rsidR="00487723"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12.2</w:t>
      </w:r>
      <w:r w:rsidR="006063A2" w:rsidRPr="00CC0FA9">
        <w:rPr>
          <w:rFonts w:ascii="Times New Roman" w:hAnsi="Times New Roman" w:cs="Times New Roman"/>
        </w:rPr>
        <w:t xml:space="preserve">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196</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25.8</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615FC2" w:rsidRDefault="00AE461A"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4</w:t>
      </w:r>
      <w:bookmarkStart w:id="0" w:name="_GoBack"/>
      <w:bookmarkEnd w:id="0"/>
      <w:r>
        <w:rPr>
          <w:color w:val="E36C0A"/>
          <w:spacing w:val="-3"/>
          <w:sz w:val="22"/>
          <w:szCs w:val="22"/>
        </w:rPr>
        <w:t>+2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4</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92504"/>
    <w:rsid w:val="000B0CF2"/>
    <w:rsid w:val="000C7492"/>
    <w:rsid w:val="00125077"/>
    <w:rsid w:val="00125AEA"/>
    <w:rsid w:val="001408F8"/>
    <w:rsid w:val="001625A5"/>
    <w:rsid w:val="001756DD"/>
    <w:rsid w:val="00175EEE"/>
    <w:rsid w:val="001A4F33"/>
    <w:rsid w:val="001F3104"/>
    <w:rsid w:val="00247846"/>
    <w:rsid w:val="0025727C"/>
    <w:rsid w:val="00266D79"/>
    <w:rsid w:val="002F1845"/>
    <w:rsid w:val="003404DE"/>
    <w:rsid w:val="0036170B"/>
    <w:rsid w:val="003771E8"/>
    <w:rsid w:val="0037756C"/>
    <w:rsid w:val="003A4074"/>
    <w:rsid w:val="003B74DC"/>
    <w:rsid w:val="003D652B"/>
    <w:rsid w:val="003E0D33"/>
    <w:rsid w:val="00410961"/>
    <w:rsid w:val="0041766B"/>
    <w:rsid w:val="00440219"/>
    <w:rsid w:val="00487723"/>
    <w:rsid w:val="004E0C82"/>
    <w:rsid w:val="004E3FF2"/>
    <w:rsid w:val="004E5B2B"/>
    <w:rsid w:val="005572F6"/>
    <w:rsid w:val="005762D0"/>
    <w:rsid w:val="005963E8"/>
    <w:rsid w:val="005C6CBA"/>
    <w:rsid w:val="005D68A3"/>
    <w:rsid w:val="005F1998"/>
    <w:rsid w:val="00605A0C"/>
    <w:rsid w:val="006063A2"/>
    <w:rsid w:val="00612E0B"/>
    <w:rsid w:val="006147ED"/>
    <w:rsid w:val="00615FC2"/>
    <w:rsid w:val="00636345"/>
    <w:rsid w:val="00676CD0"/>
    <w:rsid w:val="006A0E6B"/>
    <w:rsid w:val="006C1BAB"/>
    <w:rsid w:val="006C22EB"/>
    <w:rsid w:val="006F6B94"/>
    <w:rsid w:val="007004CF"/>
    <w:rsid w:val="007470BC"/>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C638E"/>
    <w:rsid w:val="009D7A7A"/>
    <w:rsid w:val="009F4DD2"/>
    <w:rsid w:val="009F5FFE"/>
    <w:rsid w:val="00A02600"/>
    <w:rsid w:val="00A05FB8"/>
    <w:rsid w:val="00A83F00"/>
    <w:rsid w:val="00AB1BCF"/>
    <w:rsid w:val="00AB60E2"/>
    <w:rsid w:val="00AE461A"/>
    <w:rsid w:val="00B34E94"/>
    <w:rsid w:val="00B63201"/>
    <w:rsid w:val="00B65A8D"/>
    <w:rsid w:val="00B679E5"/>
    <w:rsid w:val="00B86E74"/>
    <w:rsid w:val="00B9292F"/>
    <w:rsid w:val="00BB22AD"/>
    <w:rsid w:val="00BB5399"/>
    <w:rsid w:val="00BE4606"/>
    <w:rsid w:val="00BE465A"/>
    <w:rsid w:val="00C57F20"/>
    <w:rsid w:val="00C81C7F"/>
    <w:rsid w:val="00CA0C1D"/>
    <w:rsid w:val="00CC09FF"/>
    <w:rsid w:val="00CC0FA9"/>
    <w:rsid w:val="00D014C5"/>
    <w:rsid w:val="00D56E52"/>
    <w:rsid w:val="00D63605"/>
    <w:rsid w:val="00D80C62"/>
    <w:rsid w:val="00D82F50"/>
    <w:rsid w:val="00DB323B"/>
    <w:rsid w:val="00DE148A"/>
    <w:rsid w:val="00E0513C"/>
    <w:rsid w:val="00E81932"/>
    <w:rsid w:val="00EB5B01"/>
    <w:rsid w:val="00F137CF"/>
    <w:rsid w:val="00F34BAD"/>
    <w:rsid w:val="00FC4C27"/>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EE5289C-8F82-4A52-A26C-211CC665D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1</TotalTime>
  <Pages>5</Pages>
  <Words>1587</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10112</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2</cp:revision>
  <cp:lastPrinted>2017-01-05T16:33:00Z</cp:lastPrinted>
  <dcterms:created xsi:type="dcterms:W3CDTF">2018-10-05T21:26:00Z</dcterms:created>
  <dcterms:modified xsi:type="dcterms:W3CDTF">2018-10-05T21:26:00Z</dcterms:modified>
</cp:coreProperties>
</file>