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Pr="009C638E">
                              <w:rPr>
                                <w:rFonts w:ascii="Arial" w:hAnsi="Arial" w:cs="Arial"/>
                                <w:i/>
                                <w:iCs/>
                                <w:color w:val="FFFFFF" w:themeColor="background1"/>
                                <w:sz w:val="72"/>
                                <w:szCs w:val="72"/>
                              </w:rPr>
                              <w:t xml:space="preserve"> 7</w:t>
                            </w:r>
                            <w:r w:rsidR="003E0D33" w:rsidRPr="009C638E">
                              <w:rPr>
                                <w:rFonts w:ascii="Arial" w:hAnsi="Arial" w:cs="Arial"/>
                                <w:i/>
                                <w:iCs/>
                                <w:color w:val="FFFFFF" w:themeColor="background1"/>
                                <w:sz w:val="72"/>
                                <w:szCs w:val="72"/>
                              </w:rPr>
                              <w:t>+2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Pr="009C638E">
                        <w:rPr>
                          <w:rFonts w:ascii="Arial" w:hAnsi="Arial" w:cs="Arial"/>
                          <w:i/>
                          <w:iCs/>
                          <w:color w:val="FFFFFF" w:themeColor="background1"/>
                          <w:sz w:val="72"/>
                          <w:szCs w:val="72"/>
                        </w:rPr>
                        <w:t xml:space="preserve"> 7</w:t>
                      </w:r>
                      <w:r w:rsidR="003E0D33" w:rsidRPr="009C638E">
                        <w:rPr>
                          <w:rFonts w:ascii="Arial" w:hAnsi="Arial" w:cs="Arial"/>
                          <w:i/>
                          <w:iCs/>
                          <w:color w:val="FFFFFF" w:themeColor="background1"/>
                          <w:sz w:val="72"/>
                          <w:szCs w:val="72"/>
                        </w:rPr>
                        <w:t>+2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092504" w:rsidP="00821A94">
      <w:pPr>
        <w:rPr>
          <w:rFonts w:ascii="Times New Roman" w:hAnsi="Times New Roman" w:cs="Times New Roman"/>
          <w:b/>
        </w:rPr>
      </w:pPr>
      <w:r>
        <w:rPr>
          <w:rFonts w:ascii="Times New Roman" w:hAnsi="Times New Roman" w:cs="Times New Roman"/>
          <w:b/>
          <w:color w:val="E36C0A"/>
          <w:spacing w:val="-3"/>
          <w:u w:val="single"/>
        </w:rPr>
        <w:lastRenderedPageBreak/>
        <w:t>HERCULAN MF 800 7+</w:t>
      </w:r>
      <w:r w:rsidRPr="00092504">
        <w:rPr>
          <w:rFonts w:ascii="Times New Roman" w:hAnsi="Times New Roman" w:cs="Times New Roman"/>
          <w:b/>
          <w:color w:val="E36C0A"/>
          <w:spacing w:val="-3"/>
        </w:rPr>
        <w:t>2</w:t>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4E5B2B">
        <w:t>Total system profile height 9mm.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7+2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 xml:space="preserve">Standard base mat thickness shall be 7mm.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C57F20" w:rsidP="00821A94">
      <w:pPr>
        <w:widowControl/>
        <w:numPr>
          <w:ilvl w:val="0"/>
          <w:numId w:val="28"/>
        </w:numPr>
        <w:rPr>
          <w:rFonts w:ascii="Times New Roman" w:hAnsi="Times New Roman" w:cs="Times New Roman"/>
        </w:rPr>
      </w:pPr>
      <w:r>
        <w:rPr>
          <w:rFonts w:ascii="Times New Roman" w:hAnsi="Times New Roman" w:cs="Times New Roman"/>
        </w:rPr>
        <w:t>HERCULAN TROWEL COAT (EX 800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7+2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t>25%</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bookmarkStart w:id="0" w:name="_GoBack"/>
      <w:bookmarkEnd w:id="0"/>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7+2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EEE"/>
    <w:rsid w:val="001A4F33"/>
    <w:rsid w:val="00247846"/>
    <w:rsid w:val="0025727C"/>
    <w:rsid w:val="002F1845"/>
    <w:rsid w:val="003404DE"/>
    <w:rsid w:val="0036170B"/>
    <w:rsid w:val="003771E8"/>
    <w:rsid w:val="0037756C"/>
    <w:rsid w:val="003B74DC"/>
    <w:rsid w:val="003D652B"/>
    <w:rsid w:val="003E0D33"/>
    <w:rsid w:val="00410961"/>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A02600"/>
    <w:rsid w:val="00A05FB8"/>
    <w:rsid w:val="00A83F00"/>
    <w:rsid w:val="00AB1BCF"/>
    <w:rsid w:val="00AB60E2"/>
    <w:rsid w:val="00B34E94"/>
    <w:rsid w:val="00B63201"/>
    <w:rsid w:val="00B65A8D"/>
    <w:rsid w:val="00B679E5"/>
    <w:rsid w:val="00B86E74"/>
    <w:rsid w:val="00B9292F"/>
    <w:rsid w:val="00BB22AD"/>
    <w:rsid w:val="00BB5399"/>
    <w:rsid w:val="00BE4606"/>
    <w:rsid w:val="00BE465A"/>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73FADD-5360-40CD-8A59-86D66146E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335</TotalTime>
  <Pages>5</Pages>
  <Words>1587</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10112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7</cp:revision>
  <cp:lastPrinted>2017-01-05T16:33:00Z</cp:lastPrinted>
  <dcterms:created xsi:type="dcterms:W3CDTF">2018-08-24T16:45:00Z</dcterms:created>
  <dcterms:modified xsi:type="dcterms:W3CDTF">2018-10-05T15:27:00Z</dcterms:modified>
</cp:coreProperties>
</file>