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1FCE" w14:textId="77777777"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0F12E763" wp14:editId="63437DA8">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4AAD42" w14:textId="7223919E"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Herculan </w:t>
                            </w:r>
                            <w:r w:rsidR="004E7CC4">
                              <w:rPr>
                                <w:rFonts w:ascii="Arial" w:hAnsi="Arial" w:cs="Arial"/>
                                <w:i/>
                                <w:iCs/>
                                <w:color w:val="FFFFFF" w:themeColor="background1"/>
                                <w:sz w:val="72"/>
                                <w:szCs w:val="72"/>
                              </w:rPr>
                              <w:t xml:space="preserve">SL </w:t>
                            </w:r>
                            <w:r w:rsidR="00BB02C2">
                              <w:rPr>
                                <w:rFonts w:ascii="Arial" w:hAnsi="Arial" w:cs="Arial"/>
                                <w:i/>
                                <w:iCs/>
                                <w:color w:val="FFFFFF" w:themeColor="background1"/>
                                <w:sz w:val="72"/>
                                <w:szCs w:val="72"/>
                              </w:rPr>
                              <w:t>Comfort</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2E763"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14:paraId="604AAD42" w14:textId="7223919E"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 xml:space="preserve">Action </w:t>
                      </w:r>
                      <w:proofErr w:type="spellStart"/>
                      <w:r w:rsidRPr="009425DA">
                        <w:rPr>
                          <w:rFonts w:ascii="Arial" w:hAnsi="Arial" w:cs="Arial"/>
                          <w:i/>
                          <w:iCs/>
                          <w:color w:val="FFFFFF" w:themeColor="background1"/>
                          <w:sz w:val="72"/>
                          <w:szCs w:val="72"/>
                        </w:rPr>
                        <w:t>Herculan</w:t>
                      </w:r>
                      <w:proofErr w:type="spellEnd"/>
                      <w:r w:rsidRPr="009425DA">
                        <w:rPr>
                          <w:rFonts w:ascii="Arial" w:hAnsi="Arial" w:cs="Arial"/>
                          <w:i/>
                          <w:iCs/>
                          <w:color w:val="FFFFFF" w:themeColor="background1"/>
                          <w:sz w:val="72"/>
                          <w:szCs w:val="72"/>
                        </w:rPr>
                        <w:t xml:space="preserve"> </w:t>
                      </w:r>
                      <w:r w:rsidR="004E7CC4">
                        <w:rPr>
                          <w:rFonts w:ascii="Arial" w:hAnsi="Arial" w:cs="Arial"/>
                          <w:i/>
                          <w:iCs/>
                          <w:color w:val="FFFFFF" w:themeColor="background1"/>
                          <w:sz w:val="72"/>
                          <w:szCs w:val="72"/>
                        </w:rPr>
                        <w:t xml:space="preserve">SL </w:t>
                      </w:r>
                      <w:r w:rsidR="00BB02C2">
                        <w:rPr>
                          <w:rFonts w:ascii="Arial" w:hAnsi="Arial" w:cs="Arial"/>
                          <w:i/>
                          <w:iCs/>
                          <w:color w:val="FFFFFF" w:themeColor="background1"/>
                          <w:sz w:val="72"/>
                          <w:szCs w:val="72"/>
                        </w:rPr>
                        <w:t>Comfort</w:t>
                      </w:r>
                      <w:r w:rsidR="000712DD" w:rsidRPr="009C638E">
                        <w:rPr>
                          <w:rFonts w:ascii="Arial" w:hAnsi="Arial" w:cs="Arial"/>
                          <w:i/>
                          <w:iCs/>
                          <w:color w:val="FFFFFF" w:themeColor="background1"/>
                          <w:sz w:val="72"/>
                          <w:szCs w:val="72"/>
                          <w:vertAlign w:val="superscript"/>
                        </w:rPr>
                        <w:t>™</w:t>
                      </w:r>
                    </w:p>
                    <w:p w14:paraId="2BE5AAE6" w14:textId="77777777"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2F3874D1" wp14:editId="23E64726">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74D1"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5A161EAB" w14:textId="4C9D70D3" w:rsidR="000712DD" w:rsidRPr="00CA0C1D" w:rsidRDefault="000712DD" w:rsidP="00CA0C1D">
                      <w:pPr>
                        <w:pStyle w:val="Title"/>
                      </w:pPr>
                      <w:r w:rsidRPr="00CA0C1D">
                        <w:t xml:space="preserve"> FLOOR SPECIFICATIONS</w:t>
                      </w:r>
                    </w:p>
                    <w:p w14:paraId="1DA36C07"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0C030545" w14:textId="6F165ABD" w:rsidR="00821A94" w:rsidRPr="00092504" w:rsidRDefault="00BE6CBE" w:rsidP="00821A94">
      <w:pPr>
        <w:rPr>
          <w:rFonts w:ascii="Times New Roman" w:hAnsi="Times New Roman" w:cs="Times New Roman"/>
          <w:b/>
        </w:rPr>
      </w:pPr>
      <w:r>
        <w:rPr>
          <w:rFonts w:ascii="Times New Roman" w:hAnsi="Times New Roman" w:cs="Times New Roman"/>
          <w:b/>
          <w:color w:val="E36C0A"/>
          <w:spacing w:val="-3"/>
          <w:u w:val="single"/>
        </w:rPr>
        <w:lastRenderedPageBreak/>
        <w:t xml:space="preserve">ACTION </w:t>
      </w:r>
      <w:r w:rsidR="009425DA">
        <w:rPr>
          <w:rFonts w:ascii="Times New Roman" w:hAnsi="Times New Roman" w:cs="Times New Roman"/>
          <w:b/>
          <w:color w:val="E36C0A"/>
          <w:spacing w:val="-3"/>
          <w:u w:val="single"/>
        </w:rPr>
        <w:t>H</w:t>
      </w:r>
      <w:r>
        <w:rPr>
          <w:rFonts w:ascii="Times New Roman" w:hAnsi="Times New Roman" w:cs="Times New Roman"/>
          <w:b/>
          <w:color w:val="E36C0A"/>
          <w:spacing w:val="-3"/>
          <w:u w:val="single"/>
        </w:rPr>
        <w:t>erculan</w:t>
      </w:r>
      <w:r w:rsidR="009425DA">
        <w:rPr>
          <w:rFonts w:ascii="Times New Roman" w:hAnsi="Times New Roman" w:cs="Times New Roman"/>
          <w:b/>
          <w:color w:val="E36C0A"/>
          <w:spacing w:val="-3"/>
          <w:u w:val="single"/>
        </w:rPr>
        <w:t xml:space="preserve"> </w:t>
      </w:r>
      <w:r w:rsidR="004E7CC4">
        <w:rPr>
          <w:rFonts w:ascii="Times New Roman" w:hAnsi="Times New Roman" w:cs="Times New Roman"/>
          <w:b/>
          <w:color w:val="E36C0A"/>
          <w:spacing w:val="-3"/>
          <w:u w:val="single"/>
        </w:rPr>
        <w:t xml:space="preserve">SL </w:t>
      </w:r>
      <w:r w:rsidR="00BB02C2">
        <w:rPr>
          <w:rFonts w:ascii="Times New Roman" w:hAnsi="Times New Roman" w:cs="Times New Roman"/>
          <w:b/>
          <w:color w:val="E36C0A"/>
          <w:spacing w:val="-3"/>
          <w:u w:val="single"/>
        </w:rPr>
        <w:t>Comfort</w:t>
      </w:r>
      <w:r w:rsidR="009425DA">
        <w:rPr>
          <w:rFonts w:ascii="Times New Roman" w:hAnsi="Times New Roman" w:cs="Times New Roman"/>
          <w:b/>
          <w:color w:val="E36C0A"/>
          <w:spacing w:val="-3"/>
        </w:rPr>
        <w:tab/>
      </w:r>
      <w:r w:rsidR="009425DA">
        <w:rPr>
          <w:rFonts w:ascii="Times New Roman" w:hAnsi="Times New Roman" w:cs="Times New Roman"/>
          <w:b/>
          <w:color w:val="E36C0A"/>
          <w:spacing w:val="-3"/>
        </w:rPr>
        <w:tab/>
      </w:r>
      <w:r w:rsidR="009425DA">
        <w:rPr>
          <w:rFonts w:ascii="Times New Roman" w:hAnsi="Times New Roman" w:cs="Times New Roman"/>
          <w:b/>
          <w:color w:val="E36C0A"/>
          <w:spacing w:val="-3"/>
        </w:rPr>
        <w:tab/>
      </w:r>
      <w:r w:rsidR="009425DA">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w:t>
      </w:r>
      <w:r w:rsidR="007F4497">
        <w:rPr>
          <w:rFonts w:ascii="Times New Roman" w:hAnsi="Times New Roman" w:cs="Times New Roman"/>
          <w:b/>
          <w:color w:val="E36C0A"/>
          <w:spacing w:val="-3"/>
          <w:u w:val="single"/>
        </w:rPr>
        <w:t>00</w:t>
      </w:r>
    </w:p>
    <w:p w14:paraId="6AEDDCF7" w14:textId="77777777" w:rsidR="00821A94" w:rsidRPr="00821A94" w:rsidRDefault="00821A94" w:rsidP="00821A94">
      <w:pPr>
        <w:rPr>
          <w:rFonts w:ascii="Times New Roman" w:hAnsi="Times New Roman" w:cs="Times New Roman"/>
        </w:rPr>
      </w:pPr>
    </w:p>
    <w:p w14:paraId="4242D2B6" w14:textId="77777777" w:rsidR="00821A94" w:rsidRPr="00821A94" w:rsidRDefault="00821A94" w:rsidP="00821A94">
      <w:pPr>
        <w:rPr>
          <w:rFonts w:ascii="Times New Roman" w:hAnsi="Times New Roman" w:cs="Times New Roman"/>
        </w:rPr>
      </w:pPr>
    </w:p>
    <w:p w14:paraId="189A6803"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14:paraId="7694F109" w14:textId="77777777" w:rsidR="00821A94" w:rsidRPr="00821A94" w:rsidRDefault="00821A94" w:rsidP="00821A94">
      <w:pPr>
        <w:rPr>
          <w:rFonts w:ascii="Times New Roman" w:hAnsi="Times New Roman" w:cs="Times New Roman"/>
        </w:rPr>
      </w:pPr>
    </w:p>
    <w:p w14:paraId="4AEFDE14" w14:textId="77777777"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6F279030" w14:textId="039D178C" w:rsidR="00821A94" w:rsidRPr="00821A94" w:rsidRDefault="009425DA" w:rsidP="00821A94">
      <w:pPr>
        <w:pStyle w:val="BodyTextIndent"/>
        <w:numPr>
          <w:ilvl w:val="0"/>
          <w:numId w:val="24"/>
        </w:numPr>
      </w:pPr>
      <w:r w:rsidRPr="00C137BD">
        <w:t>A multipurpose floor system comprised of two-component polyurethane surface that is field applied in a seamless monolithic application</w:t>
      </w:r>
      <w:r>
        <w:t xml:space="preserve"> </w:t>
      </w:r>
      <w:r w:rsidR="00266D79">
        <w:t>Total system profile h</w:t>
      </w:r>
      <w:r>
        <w:t xml:space="preserve">eight </w:t>
      </w:r>
      <w:r w:rsidR="004E7CC4">
        <w:t>2</w:t>
      </w:r>
      <w:r w:rsidR="004E5B2B">
        <w:t>mm.</w:t>
      </w:r>
    </w:p>
    <w:p w14:paraId="5BD362FE" w14:textId="77777777" w:rsidR="00821A94" w:rsidRPr="00821A94" w:rsidRDefault="00821A94" w:rsidP="00821A94">
      <w:pPr>
        <w:rPr>
          <w:rFonts w:ascii="Times New Roman" w:hAnsi="Times New Roman" w:cs="Times New Roman"/>
        </w:rPr>
      </w:pPr>
    </w:p>
    <w:p w14:paraId="5789974B"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547DFD19"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14:paraId="006394A8" w14:textId="77777777"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14:paraId="074AAC14" w14:textId="77777777"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14:paraId="56B833D6" w14:textId="77777777"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14:paraId="73A98646" w14:textId="77777777"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14:paraId="499131C7" w14:textId="77777777"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14:paraId="622F6CFE" w14:textId="77777777" w:rsidR="00821A94" w:rsidRPr="00821A94" w:rsidRDefault="00821A94" w:rsidP="00821A94">
      <w:pPr>
        <w:rPr>
          <w:rFonts w:ascii="Times New Roman" w:hAnsi="Times New Roman" w:cs="Times New Roman"/>
        </w:rPr>
      </w:pPr>
    </w:p>
    <w:p w14:paraId="507533F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14:paraId="3B57C048"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3078686B"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164A97AE"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46A9BAA3"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7869E38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14:paraId="114B2DA8" w14:textId="4CFEC19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flooring material suppliers.</w:t>
      </w:r>
    </w:p>
    <w:p w14:paraId="0C2337B6" w14:textId="77777777"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14:paraId="1423DA19" w14:textId="77777777" w:rsidR="00566E23" w:rsidRDefault="00566E23"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52DA28AF" w14:textId="77777777" w:rsidR="00566E23" w:rsidRDefault="00566E23"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3E1D0501" w14:textId="0AE4F4CC" w:rsidR="00615FC2" w:rsidRDefault="00BE6CBE"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 xml:space="preserve">ACTION </w:t>
      </w:r>
      <w:r w:rsidR="00D0462A">
        <w:rPr>
          <w:color w:val="E36C0A"/>
          <w:spacing w:val="-3"/>
          <w:sz w:val="22"/>
          <w:szCs w:val="22"/>
        </w:rPr>
        <w:t xml:space="preserve">Herculan </w:t>
      </w:r>
      <w:r w:rsidR="004E7CC4">
        <w:rPr>
          <w:color w:val="E36C0A"/>
          <w:spacing w:val="-3"/>
          <w:sz w:val="22"/>
          <w:szCs w:val="22"/>
        </w:rPr>
        <w:t xml:space="preserve">SL </w:t>
      </w:r>
      <w:r w:rsidR="00BB02C2">
        <w:rPr>
          <w:color w:val="E36C0A"/>
          <w:spacing w:val="-3"/>
          <w:sz w:val="22"/>
          <w:szCs w:val="22"/>
        </w:rPr>
        <w:t>Comfort</w:t>
      </w:r>
    </w:p>
    <w:p w14:paraId="7A55C091" w14:textId="77777777"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14:paraId="46C96646" w14:textId="77777777" w:rsidR="00615FC2" w:rsidRPr="00615FC2" w:rsidRDefault="00615FC2" w:rsidP="00615FC2">
      <w:pPr>
        <w:widowControl/>
        <w:ind w:left="1080" w:hanging="1080"/>
        <w:rPr>
          <w:rFonts w:ascii="Times New Roman" w:hAnsi="Times New Roman" w:cs="Times New Roman"/>
        </w:rPr>
      </w:pPr>
    </w:p>
    <w:p w14:paraId="37655EFA" w14:textId="77777777"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14:paraId="46F9649A" w14:textId="77777777"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14:paraId="6895423B" w14:textId="77777777" w:rsidR="00821A94" w:rsidRPr="00821A94" w:rsidRDefault="00821A94" w:rsidP="00821A94">
      <w:pPr>
        <w:rPr>
          <w:rFonts w:ascii="Times New Roman" w:hAnsi="Times New Roman" w:cs="Times New Roman"/>
        </w:rPr>
      </w:pPr>
    </w:p>
    <w:p w14:paraId="411ACCEA"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14:paraId="3C341409" w14:textId="77777777"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14:paraId="34F16DBE" w14:textId="77777777"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14:paraId="2D0BEF03" w14:textId="77777777"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14:paraId="3DDD0987" w14:textId="77777777" w:rsidR="00821A94" w:rsidRPr="00821A94" w:rsidRDefault="00821A94" w:rsidP="00821A94">
      <w:pPr>
        <w:rPr>
          <w:rFonts w:ascii="Times New Roman" w:hAnsi="Times New Roman" w:cs="Times New Roman"/>
        </w:rPr>
      </w:pPr>
    </w:p>
    <w:p w14:paraId="63C345CD" w14:textId="77777777" w:rsidR="00821A94" w:rsidRPr="00821A94" w:rsidRDefault="00821A94" w:rsidP="00821A94">
      <w:pPr>
        <w:rPr>
          <w:rFonts w:ascii="Times New Roman" w:hAnsi="Times New Roman" w:cs="Times New Roman"/>
        </w:rPr>
      </w:pPr>
    </w:p>
    <w:p w14:paraId="5559A76F"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14:paraId="6B791E9E" w14:textId="77777777" w:rsidR="00821A94" w:rsidRPr="00821A94" w:rsidRDefault="00821A94" w:rsidP="00821A94">
      <w:pPr>
        <w:rPr>
          <w:rFonts w:ascii="Times New Roman" w:hAnsi="Times New Roman" w:cs="Times New Roman"/>
        </w:rPr>
      </w:pPr>
    </w:p>
    <w:p w14:paraId="209896AD"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14:paraId="18D92751" w14:textId="77777777" w:rsidR="00821A94" w:rsidRPr="009425DA" w:rsidRDefault="00821A94" w:rsidP="009425DA">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14:paraId="5DC6184E" w14:textId="145DB757" w:rsidR="00615FC2" w:rsidRPr="009425DA" w:rsidRDefault="00D0462A" w:rsidP="00615FC2">
      <w:pPr>
        <w:widowControl/>
        <w:numPr>
          <w:ilvl w:val="0"/>
          <w:numId w:val="28"/>
        </w:numPr>
        <w:rPr>
          <w:rFonts w:ascii="Times New Roman" w:hAnsi="Times New Roman" w:cs="Times New Roman"/>
        </w:rPr>
      </w:pPr>
      <w:r>
        <w:rPr>
          <w:rFonts w:ascii="Times New Roman" w:hAnsi="Times New Roman" w:cs="Times New Roman"/>
        </w:rPr>
        <w:t xml:space="preserve">Action </w:t>
      </w:r>
      <w:r w:rsidR="00C57F20">
        <w:rPr>
          <w:rFonts w:ascii="Times New Roman" w:hAnsi="Times New Roman" w:cs="Times New Roman"/>
        </w:rPr>
        <w:t>H</w:t>
      </w:r>
      <w:r>
        <w:rPr>
          <w:rFonts w:ascii="Times New Roman" w:hAnsi="Times New Roman" w:cs="Times New Roman"/>
        </w:rPr>
        <w:t>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sidR="00AE461A">
        <w:rPr>
          <w:rFonts w:ascii="Times New Roman" w:hAnsi="Times New Roman" w:cs="Times New Roman"/>
        </w:rPr>
        <w:t xml:space="preserve">hically over the </w:t>
      </w:r>
      <w:r w:rsidR="004E7CC4">
        <w:rPr>
          <w:rFonts w:ascii="Times New Roman" w:hAnsi="Times New Roman" w:cs="Times New Roman"/>
        </w:rPr>
        <w:t>subfloor</w:t>
      </w:r>
      <w:r w:rsidR="00AE461A">
        <w:rPr>
          <w:rFonts w:ascii="Times New Roman" w:hAnsi="Times New Roman" w:cs="Times New Roman"/>
        </w:rPr>
        <w:t xml:space="preserve"> to a 2</w:t>
      </w:r>
      <w:r w:rsidR="00821A94" w:rsidRPr="00821A94">
        <w:rPr>
          <w:rFonts w:ascii="Times New Roman" w:hAnsi="Times New Roman" w:cs="Times New Roman"/>
        </w:rPr>
        <w:t>mm thickness. Color to be manufacturer’s standard color.</w:t>
      </w:r>
    </w:p>
    <w:p w14:paraId="139F45ED" w14:textId="361D6AB4" w:rsidR="00821A94" w:rsidRPr="00821A94" w:rsidRDefault="00D0462A"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polyurethane applied at a rate of 0.03</w:t>
      </w:r>
      <w:r w:rsidR="00566E23">
        <w:rPr>
          <w:rFonts w:ascii="Times New Roman" w:hAnsi="Times New Roman" w:cs="Times New Roman"/>
        </w:rPr>
        <w:t xml:space="preserve"> </w:t>
      </w:r>
      <w:r w:rsidR="00821A94" w:rsidRPr="00821A94">
        <w:rPr>
          <w:rFonts w:ascii="Times New Roman" w:hAnsi="Times New Roman" w:cs="Times New Roman"/>
        </w:rPr>
        <w:t xml:space="preserve">lbs. / square foot. </w:t>
      </w:r>
      <w:r w:rsidR="00566E23">
        <w:rPr>
          <w:rFonts w:ascii="Times New Roman" w:hAnsi="Times New Roman" w:cs="Times New Roman"/>
        </w:rPr>
        <w:t xml:space="preserve"> </w:t>
      </w:r>
      <w:r w:rsidR="00821A94" w:rsidRPr="00821A94">
        <w:rPr>
          <w:rFonts w:ascii="Times New Roman" w:hAnsi="Times New Roman" w:cs="Times New Roman"/>
        </w:rPr>
        <w:t>Colors to be selected from manufacturer’s standard color chart.</w:t>
      </w:r>
    </w:p>
    <w:p w14:paraId="1C0E69BE" w14:textId="77777777"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14:paraId="6FFB589D" w14:textId="4C6E86A9" w:rsidR="00821A94"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w:t>
      </w:r>
    </w:p>
    <w:p w14:paraId="188380E3" w14:textId="77777777" w:rsidR="009425DA" w:rsidRDefault="009425DA" w:rsidP="009425DA">
      <w:pPr>
        <w:widowControl/>
        <w:rPr>
          <w:rFonts w:ascii="Times New Roman" w:hAnsi="Times New Roman" w:cs="Times New Roman"/>
        </w:rPr>
      </w:pPr>
    </w:p>
    <w:p w14:paraId="07F45611" w14:textId="77777777" w:rsidR="009425DA" w:rsidRDefault="009425DA" w:rsidP="009425DA">
      <w:pPr>
        <w:widowControl/>
        <w:rPr>
          <w:rFonts w:ascii="Times New Roman" w:hAnsi="Times New Roman" w:cs="Times New Roman"/>
        </w:rPr>
      </w:pPr>
    </w:p>
    <w:p w14:paraId="4396763C" w14:textId="77777777" w:rsidR="009425DA"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7E42AE24" w14:textId="77777777" w:rsidR="009425DA"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32E47949" w14:textId="77777777" w:rsidR="00BB02C2" w:rsidRDefault="00BB02C2"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14:paraId="5F1F8CD1" w14:textId="1EB0E21D" w:rsidR="009425DA" w:rsidRDefault="00BE6CBE"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bookmarkStart w:id="0" w:name="_Hlk22117770"/>
      <w:r>
        <w:rPr>
          <w:color w:val="E36C0A"/>
          <w:spacing w:val="-3"/>
          <w:sz w:val="22"/>
          <w:szCs w:val="22"/>
        </w:rPr>
        <w:lastRenderedPageBreak/>
        <w:t xml:space="preserve">ACTION </w:t>
      </w:r>
      <w:r w:rsidR="00D0462A">
        <w:rPr>
          <w:color w:val="E36C0A"/>
          <w:spacing w:val="-3"/>
          <w:sz w:val="22"/>
          <w:szCs w:val="22"/>
        </w:rPr>
        <w:t xml:space="preserve">Herculan </w:t>
      </w:r>
      <w:r w:rsidR="004E7CC4">
        <w:rPr>
          <w:color w:val="E36C0A"/>
          <w:spacing w:val="-3"/>
          <w:sz w:val="22"/>
          <w:szCs w:val="22"/>
        </w:rPr>
        <w:t xml:space="preserve">SL </w:t>
      </w:r>
      <w:r w:rsidR="007F4497">
        <w:rPr>
          <w:color w:val="E36C0A"/>
          <w:spacing w:val="-3"/>
          <w:sz w:val="22"/>
          <w:szCs w:val="22"/>
        </w:rPr>
        <w:t>Comfort</w:t>
      </w:r>
    </w:p>
    <w:p w14:paraId="586A23F0" w14:textId="1FFEC6F5" w:rsidR="009425DA" w:rsidRPr="00615FC2"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007F4497">
        <w:rPr>
          <w:color w:val="E36C0A"/>
          <w:spacing w:val="-3"/>
          <w:sz w:val="22"/>
          <w:szCs w:val="22"/>
        </w:rPr>
        <w:t>3</w:t>
      </w:r>
      <w:r w:rsidRPr="00615FC2">
        <w:rPr>
          <w:color w:val="E36C0A"/>
          <w:spacing w:val="-3"/>
          <w:sz w:val="22"/>
          <w:szCs w:val="22"/>
        </w:rPr>
        <w:t xml:space="preserve"> of </w:t>
      </w:r>
      <w:r w:rsidR="007F4497">
        <w:rPr>
          <w:color w:val="E36C0A"/>
          <w:spacing w:val="-3"/>
          <w:sz w:val="22"/>
          <w:szCs w:val="22"/>
        </w:rPr>
        <w:t>4</w:t>
      </w:r>
    </w:p>
    <w:bookmarkEnd w:id="0"/>
    <w:p w14:paraId="7AF18B3F" w14:textId="77777777" w:rsidR="009425DA" w:rsidRPr="00CC0FA9" w:rsidRDefault="009425DA" w:rsidP="009425DA">
      <w:pPr>
        <w:widowControl/>
        <w:rPr>
          <w:rFonts w:ascii="Times New Roman" w:hAnsi="Times New Roman" w:cs="Times New Roman"/>
        </w:rPr>
      </w:pPr>
    </w:p>
    <w:p w14:paraId="1F77E0A8" w14:textId="77777777" w:rsidR="006063A2" w:rsidRPr="009425DA"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14:paraId="54F24EBE"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14:paraId="6EC3B453"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14:paraId="64E9C42B"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14:paraId="771794BD" w14:textId="11C15AF0"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4E7CC4">
        <w:rPr>
          <w:rFonts w:ascii="Times New Roman" w:hAnsi="Times New Roman" w:cs="Times New Roman"/>
        </w:rPr>
        <w:t>230</w:t>
      </w:r>
      <w:r w:rsidRPr="00CC0FA9">
        <w:rPr>
          <w:rFonts w:ascii="Times New Roman" w:hAnsi="Times New Roman" w:cs="Times New Roman"/>
        </w:rPr>
        <w:t>%</w:t>
      </w:r>
    </w:p>
    <w:p w14:paraId="5EB1FECF"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14:paraId="6D89379E" w14:textId="77777777"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14:paraId="4427A23B" w14:textId="77777777"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14:paraId="3F8798C3"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14:paraId="4FFC36D2" w14:textId="77777777"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14:paraId="19D00928"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14:paraId="5CFC0877"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14:paraId="4BDD9B44"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14:paraId="0F9A57F9"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14:paraId="2F2D9DE3" w14:textId="77777777"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14:paraId="040ECA50" w14:textId="77777777"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14:paraId="4673FF0F" w14:textId="77777777"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14:paraId="6B0CAB6D" w14:textId="77777777" w:rsidR="00821A94" w:rsidRPr="00821A94" w:rsidRDefault="00821A94" w:rsidP="00821A94">
      <w:pPr>
        <w:rPr>
          <w:rFonts w:ascii="Times New Roman" w:hAnsi="Times New Roman" w:cs="Times New Roman"/>
        </w:rPr>
      </w:pPr>
    </w:p>
    <w:p w14:paraId="601971A7"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14:paraId="4B29F3A7" w14:textId="77777777" w:rsidR="00821A94" w:rsidRPr="00821A94" w:rsidRDefault="00821A94" w:rsidP="00821A94">
      <w:pPr>
        <w:rPr>
          <w:rFonts w:ascii="Times New Roman" w:hAnsi="Times New Roman" w:cs="Times New Roman"/>
        </w:rPr>
      </w:pPr>
    </w:p>
    <w:p w14:paraId="23751B4C"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14:paraId="5EA4ECFA" w14:textId="77777777" w:rsidR="00821A94" w:rsidRPr="009425DA" w:rsidRDefault="009425DA" w:rsidP="009425DA">
      <w:pPr>
        <w:widowControl/>
        <w:numPr>
          <w:ilvl w:val="0"/>
          <w:numId w:val="31"/>
        </w:numPr>
        <w:rPr>
          <w:rFonts w:ascii="Times New Roman" w:hAnsi="Times New Roman" w:cs="Times New Roman"/>
        </w:rPr>
      </w:pPr>
      <w:r>
        <w:rPr>
          <w:rFonts w:ascii="Times New Roman" w:hAnsi="Times New Roman" w:cs="Times New Roman"/>
        </w:rPr>
        <w:t>Inspect existing surface</w:t>
      </w:r>
      <w:r w:rsidR="00821A94" w:rsidRPr="00821A94">
        <w:rPr>
          <w:rFonts w:ascii="Times New Roman" w:hAnsi="Times New Roman" w:cs="Times New Roman"/>
        </w:rPr>
        <w:t xml:space="preserve"> of proper tolerance and dryness, reporting in writing any discrepa</w:t>
      </w:r>
      <w:r w:rsidR="00CC0FA9">
        <w:rPr>
          <w:rFonts w:ascii="Times New Roman" w:hAnsi="Times New Roman" w:cs="Times New Roman"/>
        </w:rPr>
        <w:t>ncies to the general contractor, architect, and/or owner.</w:t>
      </w:r>
    </w:p>
    <w:p w14:paraId="78241FC3" w14:textId="77777777"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9425DA">
        <w:rPr>
          <w:rFonts w:ascii="Times New Roman" w:hAnsi="Times New Roman" w:cs="Times New Roman"/>
        </w:rPr>
        <w:t>/owner</w:t>
      </w:r>
      <w:r w:rsidR="00CC0FA9">
        <w:rPr>
          <w:rFonts w:ascii="Times New Roman" w:hAnsi="Times New Roman" w:cs="Times New Roman"/>
        </w:rPr>
        <w:t>, free of all debris and/or contaminates</w:t>
      </w:r>
      <w:r w:rsidRPr="00821A94">
        <w:rPr>
          <w:rFonts w:ascii="Times New Roman" w:hAnsi="Times New Roman" w:cs="Times New Roman"/>
        </w:rPr>
        <w:t>.</w:t>
      </w:r>
    </w:p>
    <w:p w14:paraId="1CE38017" w14:textId="77777777" w:rsidR="00821A94" w:rsidRPr="00821A94" w:rsidRDefault="00821A94" w:rsidP="00821A94">
      <w:pPr>
        <w:rPr>
          <w:rFonts w:ascii="Times New Roman" w:hAnsi="Times New Roman" w:cs="Times New Roman"/>
        </w:rPr>
      </w:pPr>
    </w:p>
    <w:p w14:paraId="5EB5BCC2" w14:textId="77777777" w:rsidR="00821A94" w:rsidRPr="00821A94" w:rsidRDefault="00821A94" w:rsidP="00821A94">
      <w:pPr>
        <w:rPr>
          <w:rFonts w:ascii="Times New Roman" w:hAnsi="Times New Roman" w:cs="Times New Roman"/>
        </w:rPr>
      </w:pPr>
    </w:p>
    <w:p w14:paraId="7D174679"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14:paraId="00F794A9" w14:textId="77777777" w:rsidR="00821A94" w:rsidRDefault="009425DA" w:rsidP="009425DA">
      <w:pPr>
        <w:widowControl/>
        <w:numPr>
          <w:ilvl w:val="0"/>
          <w:numId w:val="29"/>
        </w:numPr>
        <w:rPr>
          <w:rFonts w:ascii="Times New Roman" w:hAnsi="Times New Roman" w:cs="Times New Roman"/>
        </w:rPr>
      </w:pPr>
      <w:r>
        <w:rPr>
          <w:rFonts w:ascii="Times New Roman" w:hAnsi="Times New Roman" w:cs="Times New Roman"/>
        </w:rPr>
        <w:t>Existing surface</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w:t>
      </w:r>
      <w:r w:rsidR="00D0462A">
        <w:rPr>
          <w:rFonts w:ascii="Times New Roman" w:hAnsi="Times New Roman" w:cs="Times New Roman"/>
        </w:rPr>
        <w:t xml:space="preserve"> Action Herculan</w:t>
      </w:r>
      <w:r w:rsidR="00821A94" w:rsidRPr="00821A94">
        <w:rPr>
          <w:rFonts w:ascii="Times New Roman" w:hAnsi="Times New Roman" w:cs="Times New Roman"/>
        </w:rPr>
        <w:t xml:space="preserve"> material bonding to the concrete or the overall installation (refer to 1.03 Working Conditions).</w:t>
      </w:r>
    </w:p>
    <w:p w14:paraId="350EBEE2" w14:textId="087A7C94" w:rsidR="00821A94" w:rsidRPr="00D0462A" w:rsidRDefault="00D0462A" w:rsidP="009425DA">
      <w:pPr>
        <w:widowControl/>
        <w:numPr>
          <w:ilvl w:val="0"/>
          <w:numId w:val="29"/>
        </w:numPr>
        <w:rPr>
          <w:rFonts w:ascii="Times New Roman" w:hAnsi="Times New Roman" w:cs="Times New Roman"/>
        </w:rPr>
      </w:pPr>
      <w:r w:rsidRPr="00C137BD">
        <w:rPr>
          <w:rFonts w:ascii="Times New Roman" w:hAnsi="Times New Roman" w:cs="Times New Roman"/>
        </w:rPr>
        <w:t>The flooring contractor shall prepare the existing floor, repaired, cleaned and ab</w:t>
      </w:r>
      <w:r>
        <w:rPr>
          <w:rFonts w:ascii="Times New Roman" w:hAnsi="Times New Roman" w:cs="Times New Roman"/>
        </w:rPr>
        <w:t>raded the surface for the</w:t>
      </w:r>
      <w:r w:rsidR="00566E23">
        <w:rPr>
          <w:rFonts w:ascii="Times New Roman" w:hAnsi="Times New Roman" w:cs="Times New Roman"/>
        </w:rPr>
        <w:t xml:space="preserve"> </w:t>
      </w:r>
      <w:r w:rsidRPr="00C137BD">
        <w:rPr>
          <w:rFonts w:ascii="Times New Roman" w:hAnsi="Times New Roman" w:cs="Times New Roman"/>
        </w:rPr>
        <w:t>installation</w:t>
      </w:r>
      <w:r w:rsidR="007F4497">
        <w:rPr>
          <w:rFonts w:ascii="Times New Roman" w:hAnsi="Times New Roman" w:cs="Times New Roman"/>
        </w:rPr>
        <w:t xml:space="preserve"> as needed</w:t>
      </w:r>
      <w:r w:rsidRPr="00C137BD">
        <w:rPr>
          <w:rFonts w:ascii="Times New Roman" w:hAnsi="Times New Roman" w:cs="Times New Roman"/>
        </w:rPr>
        <w:t xml:space="preserve"> per installation instructions.</w:t>
      </w:r>
    </w:p>
    <w:p w14:paraId="11BDB361" w14:textId="77777777"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14:paraId="2920850B" w14:textId="2E14B096" w:rsidR="00D0462A" w:rsidRPr="007F4497" w:rsidRDefault="00821A94" w:rsidP="00D0462A">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w:t>
      </w:r>
      <w:r w:rsidR="00566E23">
        <w:rPr>
          <w:rFonts w:ascii="Times New Roman" w:hAnsi="Times New Roman" w:cs="Times New Roman"/>
        </w:rPr>
        <w:t>clear coat</w:t>
      </w:r>
      <w:r w:rsidRPr="00821A94">
        <w:rPr>
          <w:rFonts w:ascii="Times New Roman" w:hAnsi="Times New Roman" w:cs="Times New Roman"/>
        </w:rPr>
        <w:t>.</w:t>
      </w:r>
    </w:p>
    <w:p w14:paraId="5F9CAF0A" w14:textId="525016AD"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14:paraId="664FF3A2" w14:textId="77777777" w:rsidR="00BE6CBE" w:rsidRDefault="00BE6CBE" w:rsidP="00BE6CBE">
      <w:pPr>
        <w:pStyle w:val="ListParagraph"/>
        <w:numPr>
          <w:ilvl w:val="0"/>
          <w:numId w:val="0"/>
        </w:numPr>
        <w:rPr>
          <w:rFonts w:ascii="Times New Roman" w:hAnsi="Times New Roman" w:cs="Times New Roman"/>
        </w:rPr>
      </w:pPr>
    </w:p>
    <w:p w14:paraId="228FBF41" w14:textId="7FF2AF9E" w:rsidR="00BE6CBE" w:rsidRDefault="00BE6CBE" w:rsidP="00BE6CBE">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 xml:space="preserve">ACTION Herculan SL </w:t>
      </w:r>
      <w:r w:rsidR="007F4497">
        <w:rPr>
          <w:color w:val="E36C0A"/>
          <w:spacing w:val="-3"/>
          <w:sz w:val="22"/>
          <w:szCs w:val="22"/>
        </w:rPr>
        <w:t>Comfort</w:t>
      </w:r>
    </w:p>
    <w:p w14:paraId="7FA8E698" w14:textId="73BD46BD" w:rsidR="00BE6CBE" w:rsidRPr="00615FC2" w:rsidRDefault="00BE6CBE" w:rsidP="00BE6CBE">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007F4497">
        <w:rPr>
          <w:color w:val="E36C0A"/>
          <w:spacing w:val="-3"/>
          <w:sz w:val="22"/>
          <w:szCs w:val="22"/>
        </w:rPr>
        <w:t>4</w:t>
      </w:r>
      <w:r w:rsidRPr="00615FC2">
        <w:rPr>
          <w:color w:val="E36C0A"/>
          <w:spacing w:val="-3"/>
          <w:sz w:val="22"/>
          <w:szCs w:val="22"/>
        </w:rPr>
        <w:t xml:space="preserve"> of </w:t>
      </w:r>
      <w:r w:rsidR="007F4497">
        <w:rPr>
          <w:color w:val="E36C0A"/>
          <w:spacing w:val="-3"/>
          <w:sz w:val="22"/>
          <w:szCs w:val="22"/>
        </w:rPr>
        <w:t>4</w:t>
      </w:r>
      <w:bookmarkStart w:id="1" w:name="_GoBack"/>
      <w:bookmarkEnd w:id="1"/>
    </w:p>
    <w:p w14:paraId="18F40DBE" w14:textId="77777777" w:rsidR="00821A94" w:rsidRPr="00821A94" w:rsidRDefault="00821A94" w:rsidP="00821A94">
      <w:pPr>
        <w:rPr>
          <w:rFonts w:ascii="Times New Roman" w:hAnsi="Times New Roman" w:cs="Times New Roman"/>
        </w:rPr>
      </w:pPr>
    </w:p>
    <w:p w14:paraId="65BFF635"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14:paraId="10553456" w14:textId="77777777"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14:paraId="2FC57BFE" w14:textId="77777777" w:rsidR="00821A94" w:rsidRPr="00821A94" w:rsidRDefault="00821A94" w:rsidP="00821A94">
      <w:pPr>
        <w:rPr>
          <w:rFonts w:ascii="Times New Roman" w:hAnsi="Times New Roman" w:cs="Times New Roman"/>
        </w:rPr>
      </w:pPr>
    </w:p>
    <w:p w14:paraId="46329451"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14:paraId="1D70C77C"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14:paraId="0AA1B4A5"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14:paraId="789BD430"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14:paraId="0D2822C3"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14:paraId="57CA46EA"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14:paraId="060F6211" w14:textId="77777777"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14:paraId="1731DE99" w14:textId="77777777"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6F3564CD" w14:textId="77777777" w:rsidR="00821A94" w:rsidRPr="00821A94" w:rsidRDefault="00821A94" w:rsidP="00821A94">
      <w:pPr>
        <w:ind w:left="720"/>
        <w:rPr>
          <w:rFonts w:ascii="Times New Roman" w:hAnsi="Times New Roman" w:cs="Times New Roman"/>
        </w:rPr>
      </w:pPr>
    </w:p>
    <w:p w14:paraId="6E6908C7" w14:textId="77777777" w:rsidR="00821A94" w:rsidRPr="00821A94" w:rsidRDefault="00821A94" w:rsidP="00821A94">
      <w:pPr>
        <w:ind w:left="720"/>
        <w:rPr>
          <w:rFonts w:ascii="Times New Roman" w:hAnsi="Times New Roman" w:cs="Times New Roman"/>
        </w:rPr>
      </w:pPr>
    </w:p>
    <w:p w14:paraId="4E82A152" w14:textId="77777777"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04739757" w14:textId="77777777" w:rsidR="00821A94" w:rsidRPr="00821A94" w:rsidRDefault="00821A94" w:rsidP="00821A94">
      <w:pPr>
        <w:rPr>
          <w:rFonts w:ascii="Times New Roman" w:hAnsi="Times New Roman" w:cs="Times New Roman"/>
        </w:rPr>
      </w:pPr>
    </w:p>
    <w:p w14:paraId="6181A232" w14:textId="77777777" w:rsidR="00821A94" w:rsidRDefault="003B74DC" w:rsidP="00821A94">
      <w:pPr>
        <w:rPr>
          <w:rFonts w:ascii="Times New Roman" w:hAnsi="Times New Roman" w:cs="Times New Roman"/>
        </w:rPr>
      </w:pPr>
      <w:r>
        <w:rPr>
          <w:rFonts w:ascii="Times New Roman" w:hAnsi="Times New Roman" w:cs="Times New Roman"/>
        </w:rPr>
        <w:t>REV 09/18</w:t>
      </w:r>
    </w:p>
    <w:p w14:paraId="45383DD7" w14:textId="77777777" w:rsidR="003B74DC" w:rsidRPr="00821A94" w:rsidRDefault="003B74DC" w:rsidP="00821A94">
      <w:pPr>
        <w:rPr>
          <w:rFonts w:ascii="Times New Roman" w:hAnsi="Times New Roman" w:cs="Times New Roman"/>
        </w:rPr>
      </w:pPr>
    </w:p>
    <w:p w14:paraId="19A94D9B" w14:textId="77777777"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161BB" w14:textId="77777777" w:rsidR="009F10F8" w:rsidRDefault="009F10F8">
      <w:pPr>
        <w:spacing w:line="20" w:lineRule="exact"/>
      </w:pPr>
    </w:p>
  </w:endnote>
  <w:endnote w:type="continuationSeparator" w:id="0">
    <w:p w14:paraId="332A367B" w14:textId="77777777" w:rsidR="009F10F8" w:rsidRDefault="009F10F8">
      <w:r>
        <w:t xml:space="preserve"> </w:t>
      </w:r>
    </w:p>
  </w:endnote>
  <w:endnote w:type="continuationNotice" w:id="1">
    <w:p w14:paraId="35F4C51C" w14:textId="77777777" w:rsidR="009F10F8" w:rsidRDefault="009F10F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1FD7" w14:textId="77777777" w:rsidR="009F10F8" w:rsidRDefault="009F10F8">
      <w:r>
        <w:separator/>
      </w:r>
    </w:p>
  </w:footnote>
  <w:footnote w:type="continuationSeparator" w:id="0">
    <w:p w14:paraId="683E66D5" w14:textId="77777777" w:rsidR="009F10F8" w:rsidRDefault="009F1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35F32"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7225DDC1" wp14:editId="31B92907">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767CB62" wp14:editId="53F24046">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7CB62"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14:paraId="4016BC0D"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43391304"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0F9896D3" wp14:editId="6BDEC483">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C25C7B4" wp14:editId="306B36C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2264B0" wp14:editId="6E7D8455">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8F42"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8B56CB0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D906365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3207E"/>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4E7CC4"/>
    <w:rsid w:val="005572F6"/>
    <w:rsid w:val="00566E23"/>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497"/>
    <w:rsid w:val="007F469B"/>
    <w:rsid w:val="007F6237"/>
    <w:rsid w:val="008015F6"/>
    <w:rsid w:val="00821A94"/>
    <w:rsid w:val="008258B3"/>
    <w:rsid w:val="00837186"/>
    <w:rsid w:val="008727F9"/>
    <w:rsid w:val="0088592D"/>
    <w:rsid w:val="008C0C73"/>
    <w:rsid w:val="008C581D"/>
    <w:rsid w:val="008E6C24"/>
    <w:rsid w:val="009425DA"/>
    <w:rsid w:val="009839AA"/>
    <w:rsid w:val="00983FEA"/>
    <w:rsid w:val="00986D04"/>
    <w:rsid w:val="009B152B"/>
    <w:rsid w:val="009C0CE1"/>
    <w:rsid w:val="009C638E"/>
    <w:rsid w:val="009D7A7A"/>
    <w:rsid w:val="009F10F8"/>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02C2"/>
    <w:rsid w:val="00BB22AD"/>
    <w:rsid w:val="00BB5399"/>
    <w:rsid w:val="00BE4606"/>
    <w:rsid w:val="00BE465A"/>
    <w:rsid w:val="00BE6CBE"/>
    <w:rsid w:val="00C57F20"/>
    <w:rsid w:val="00C81C7F"/>
    <w:rsid w:val="00CA0C1D"/>
    <w:rsid w:val="00CC09FF"/>
    <w:rsid w:val="00CC0FA9"/>
    <w:rsid w:val="00D014C5"/>
    <w:rsid w:val="00D0462A"/>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A57EAD3"/>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CD101F-59AF-47C3-B343-DE2F5432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3</TotalTime>
  <Pages>5</Pages>
  <Words>1327</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8628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2019-10-16T16:35:00Z</dcterms:created>
  <dcterms:modified xsi:type="dcterms:W3CDTF">2019-10-16T18:21:00Z</dcterms:modified>
</cp:coreProperties>
</file>