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A1FCE" w14:textId="77777777"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0F12E763" wp14:editId="63437DA8">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4AAD42" w14:textId="2419D5F6"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 xml:space="preserve">Action Herculan </w:t>
                            </w:r>
                            <w:r w:rsidR="004E7CC4">
                              <w:rPr>
                                <w:rFonts w:ascii="Arial" w:hAnsi="Arial" w:cs="Arial"/>
                                <w:i/>
                                <w:iCs/>
                                <w:color w:val="FFFFFF" w:themeColor="background1"/>
                                <w:sz w:val="72"/>
                                <w:szCs w:val="72"/>
                              </w:rPr>
                              <w:t xml:space="preserve">SL </w:t>
                            </w:r>
                            <w:r w:rsidR="00566E23">
                              <w:rPr>
                                <w:rFonts w:ascii="Arial" w:hAnsi="Arial" w:cs="Arial"/>
                                <w:i/>
                                <w:iCs/>
                                <w:color w:val="FFFFFF" w:themeColor="background1"/>
                                <w:sz w:val="72"/>
                                <w:szCs w:val="72"/>
                              </w:rPr>
                              <w:t>Deco</w:t>
                            </w:r>
                            <w:r w:rsidR="000712DD" w:rsidRPr="009C638E">
                              <w:rPr>
                                <w:rFonts w:ascii="Arial" w:hAnsi="Arial" w:cs="Arial"/>
                                <w:i/>
                                <w:iCs/>
                                <w:color w:val="FFFFFF" w:themeColor="background1"/>
                                <w:sz w:val="72"/>
                                <w:szCs w:val="72"/>
                                <w:vertAlign w:val="superscript"/>
                              </w:rPr>
                              <w:t>™</w:t>
                            </w:r>
                          </w:p>
                          <w:p w14:paraId="2BE5AAE6"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2E763"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14:paraId="604AAD42" w14:textId="2419D5F6"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 xml:space="preserve">Action </w:t>
                      </w:r>
                      <w:proofErr w:type="spellStart"/>
                      <w:r w:rsidRPr="009425DA">
                        <w:rPr>
                          <w:rFonts w:ascii="Arial" w:hAnsi="Arial" w:cs="Arial"/>
                          <w:i/>
                          <w:iCs/>
                          <w:color w:val="FFFFFF" w:themeColor="background1"/>
                          <w:sz w:val="72"/>
                          <w:szCs w:val="72"/>
                        </w:rPr>
                        <w:t>Herculan</w:t>
                      </w:r>
                      <w:proofErr w:type="spellEnd"/>
                      <w:r w:rsidRPr="009425DA">
                        <w:rPr>
                          <w:rFonts w:ascii="Arial" w:hAnsi="Arial" w:cs="Arial"/>
                          <w:i/>
                          <w:iCs/>
                          <w:color w:val="FFFFFF" w:themeColor="background1"/>
                          <w:sz w:val="72"/>
                          <w:szCs w:val="72"/>
                        </w:rPr>
                        <w:t xml:space="preserve"> </w:t>
                      </w:r>
                      <w:r w:rsidR="004E7CC4">
                        <w:rPr>
                          <w:rFonts w:ascii="Arial" w:hAnsi="Arial" w:cs="Arial"/>
                          <w:i/>
                          <w:iCs/>
                          <w:color w:val="FFFFFF" w:themeColor="background1"/>
                          <w:sz w:val="72"/>
                          <w:szCs w:val="72"/>
                        </w:rPr>
                        <w:t xml:space="preserve">SL </w:t>
                      </w:r>
                      <w:r w:rsidR="00566E23">
                        <w:rPr>
                          <w:rFonts w:ascii="Arial" w:hAnsi="Arial" w:cs="Arial"/>
                          <w:i/>
                          <w:iCs/>
                          <w:color w:val="FFFFFF" w:themeColor="background1"/>
                          <w:sz w:val="72"/>
                          <w:szCs w:val="72"/>
                        </w:rPr>
                        <w:t>Deco</w:t>
                      </w:r>
                      <w:r w:rsidR="000712DD" w:rsidRPr="009C638E">
                        <w:rPr>
                          <w:rFonts w:ascii="Arial" w:hAnsi="Arial" w:cs="Arial"/>
                          <w:i/>
                          <w:iCs/>
                          <w:color w:val="FFFFFF" w:themeColor="background1"/>
                          <w:sz w:val="72"/>
                          <w:szCs w:val="72"/>
                          <w:vertAlign w:val="superscript"/>
                        </w:rPr>
                        <w:t>™</w:t>
                      </w:r>
                    </w:p>
                    <w:p w14:paraId="2BE5AAE6"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2F3874D1" wp14:editId="23E64726">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161EAB" w14:textId="4C9D70D3" w:rsidR="000712DD" w:rsidRPr="00CA0C1D" w:rsidRDefault="000712DD" w:rsidP="00CA0C1D">
                            <w:pPr>
                              <w:pStyle w:val="Title"/>
                            </w:pPr>
                            <w:r w:rsidRPr="00CA0C1D">
                              <w:t xml:space="preserve"> FLOOR SPECIFICATIONS</w:t>
                            </w:r>
                          </w:p>
                          <w:p w14:paraId="1DA36C07"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74D1"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14:paraId="5A161EAB" w14:textId="4C9D70D3" w:rsidR="000712DD" w:rsidRPr="00CA0C1D" w:rsidRDefault="000712DD" w:rsidP="00CA0C1D">
                      <w:pPr>
                        <w:pStyle w:val="Title"/>
                      </w:pPr>
                      <w:r w:rsidRPr="00CA0C1D">
                        <w:t xml:space="preserve"> FLOOR SPECIFICATIONS</w:t>
                      </w:r>
                    </w:p>
                    <w:p w14:paraId="1DA36C07"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0C030545" w14:textId="5CFA68B9" w:rsidR="00821A94" w:rsidRPr="00092504" w:rsidRDefault="009425DA" w:rsidP="00821A94">
      <w:pPr>
        <w:rPr>
          <w:rFonts w:ascii="Times New Roman" w:hAnsi="Times New Roman" w:cs="Times New Roman"/>
          <w:b/>
        </w:rPr>
      </w:pPr>
      <w:r>
        <w:rPr>
          <w:rFonts w:ascii="Times New Roman" w:hAnsi="Times New Roman" w:cs="Times New Roman"/>
          <w:b/>
          <w:color w:val="E36C0A"/>
          <w:spacing w:val="-3"/>
          <w:u w:val="single"/>
        </w:rPr>
        <w:lastRenderedPageBreak/>
        <w:t xml:space="preserve">HERCULAN </w:t>
      </w:r>
      <w:r w:rsidR="004E7CC4">
        <w:rPr>
          <w:rFonts w:ascii="Times New Roman" w:hAnsi="Times New Roman" w:cs="Times New Roman"/>
          <w:b/>
          <w:color w:val="E36C0A"/>
          <w:spacing w:val="-3"/>
          <w:u w:val="single"/>
        </w:rPr>
        <w:t xml:space="preserve">SL </w:t>
      </w:r>
      <w:r w:rsidR="00566E23">
        <w:rPr>
          <w:rFonts w:ascii="Times New Roman" w:hAnsi="Times New Roman" w:cs="Times New Roman"/>
          <w:b/>
          <w:color w:val="E36C0A"/>
          <w:spacing w:val="-3"/>
          <w:u w:val="single"/>
        </w:rPr>
        <w:t>Deco</w:t>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sidR="008078D2">
        <w:rPr>
          <w:rFonts w:ascii="Times New Roman" w:hAnsi="Times New Roman" w:cs="Times New Roman"/>
          <w:b/>
          <w:color w:val="E36C0A"/>
          <w:spacing w:val="-3"/>
        </w:rPr>
        <w:tab/>
      </w:r>
      <w:r w:rsidR="008078D2">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w:t>
      </w:r>
      <w:r w:rsidR="008078D2">
        <w:rPr>
          <w:rFonts w:ascii="Times New Roman" w:hAnsi="Times New Roman" w:cs="Times New Roman"/>
          <w:b/>
          <w:color w:val="E36C0A"/>
          <w:spacing w:val="-3"/>
          <w:u w:val="single"/>
        </w:rPr>
        <w:t>00</w:t>
      </w:r>
    </w:p>
    <w:p w14:paraId="6AEDDCF7" w14:textId="77777777" w:rsidR="00821A94" w:rsidRPr="00821A94" w:rsidRDefault="00821A94" w:rsidP="00821A94">
      <w:pPr>
        <w:rPr>
          <w:rFonts w:ascii="Times New Roman" w:hAnsi="Times New Roman" w:cs="Times New Roman"/>
        </w:rPr>
      </w:pPr>
    </w:p>
    <w:p w14:paraId="4242D2B6" w14:textId="77777777" w:rsidR="00821A94" w:rsidRPr="00821A94" w:rsidRDefault="00821A94" w:rsidP="00821A94">
      <w:pPr>
        <w:rPr>
          <w:rFonts w:ascii="Times New Roman" w:hAnsi="Times New Roman" w:cs="Times New Roman"/>
        </w:rPr>
      </w:pPr>
    </w:p>
    <w:p w14:paraId="189A6803"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14:paraId="7694F109" w14:textId="77777777" w:rsidR="00821A94" w:rsidRPr="00821A94" w:rsidRDefault="00821A94" w:rsidP="00821A94">
      <w:pPr>
        <w:rPr>
          <w:rFonts w:ascii="Times New Roman" w:hAnsi="Times New Roman" w:cs="Times New Roman"/>
        </w:rPr>
      </w:pPr>
    </w:p>
    <w:p w14:paraId="4AEFDE14" w14:textId="77777777"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6F279030" w14:textId="039D178C" w:rsidR="00821A94" w:rsidRPr="00821A94" w:rsidRDefault="009425DA" w:rsidP="00821A94">
      <w:pPr>
        <w:pStyle w:val="BodyTextIndent"/>
        <w:numPr>
          <w:ilvl w:val="0"/>
          <w:numId w:val="24"/>
        </w:numPr>
      </w:pPr>
      <w:r w:rsidRPr="00C137BD">
        <w:t>A multipurpose floor system comprised of two-component polyurethane surface that is field applied in a seamless monolithic application</w:t>
      </w:r>
      <w:r>
        <w:t xml:space="preserve"> </w:t>
      </w:r>
      <w:r w:rsidR="00266D79">
        <w:t>Total system profile h</w:t>
      </w:r>
      <w:r>
        <w:t xml:space="preserve">eight </w:t>
      </w:r>
      <w:r w:rsidR="004E7CC4">
        <w:t>2</w:t>
      </w:r>
      <w:r w:rsidR="004E5B2B">
        <w:t>mm.</w:t>
      </w:r>
    </w:p>
    <w:p w14:paraId="5BD362FE" w14:textId="77777777" w:rsidR="00821A94" w:rsidRPr="00821A94" w:rsidRDefault="00821A94" w:rsidP="00821A94">
      <w:pPr>
        <w:rPr>
          <w:rFonts w:ascii="Times New Roman" w:hAnsi="Times New Roman" w:cs="Times New Roman"/>
        </w:rPr>
      </w:pPr>
    </w:p>
    <w:p w14:paraId="5789974B"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547DFD19" w14:textId="77777777"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14:paraId="006394A8" w14:textId="77777777"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14:paraId="074AAC14" w14:textId="77777777"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14:paraId="56B833D6" w14:textId="77777777"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14:paraId="73A98646" w14:textId="77777777"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14:paraId="499131C7" w14:textId="77777777"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14:paraId="622F6CFE" w14:textId="77777777" w:rsidR="00821A94" w:rsidRPr="00821A94" w:rsidRDefault="00821A94" w:rsidP="00821A94">
      <w:pPr>
        <w:rPr>
          <w:rFonts w:ascii="Times New Roman" w:hAnsi="Times New Roman" w:cs="Times New Roman"/>
        </w:rPr>
      </w:pPr>
    </w:p>
    <w:p w14:paraId="507533F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3B57C048"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14:paraId="3078686B"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14:paraId="164A97AE"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14:paraId="46A9BAA3"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14:paraId="7869E38A"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14:paraId="114B2DA8" w14:textId="77777777"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14:paraId="0C2337B6" w14:textId="77777777"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14:paraId="1423DA19" w14:textId="77777777" w:rsidR="00566E23" w:rsidRDefault="00566E23"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52DA28AF" w14:textId="77777777" w:rsidR="00566E23" w:rsidRDefault="00566E23"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3E1D0501" w14:textId="3A831E2D" w:rsidR="00615FC2" w:rsidRDefault="00D0462A"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 xml:space="preserve">Herculan </w:t>
      </w:r>
      <w:r w:rsidR="004E7CC4">
        <w:rPr>
          <w:color w:val="E36C0A"/>
          <w:spacing w:val="-3"/>
          <w:sz w:val="22"/>
          <w:szCs w:val="22"/>
        </w:rPr>
        <w:t xml:space="preserve">SL </w:t>
      </w:r>
      <w:r w:rsidR="00566E23">
        <w:rPr>
          <w:color w:val="E36C0A"/>
          <w:spacing w:val="-3"/>
          <w:sz w:val="22"/>
          <w:szCs w:val="22"/>
        </w:rPr>
        <w:t>Deco</w:t>
      </w:r>
    </w:p>
    <w:p w14:paraId="7A55C091" w14:textId="77777777"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14:paraId="46C96646" w14:textId="77777777" w:rsidR="00615FC2" w:rsidRPr="00615FC2" w:rsidRDefault="00615FC2" w:rsidP="00615FC2">
      <w:pPr>
        <w:widowControl/>
        <w:ind w:left="1080" w:hanging="1080"/>
        <w:rPr>
          <w:rFonts w:ascii="Times New Roman" w:hAnsi="Times New Roman" w:cs="Times New Roman"/>
        </w:rPr>
      </w:pPr>
    </w:p>
    <w:p w14:paraId="37655EFA" w14:textId="77777777"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14:paraId="46F9649A"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14:paraId="6895423B" w14:textId="77777777" w:rsidR="00821A94" w:rsidRPr="00821A94" w:rsidRDefault="00821A94" w:rsidP="00821A94">
      <w:pPr>
        <w:rPr>
          <w:rFonts w:ascii="Times New Roman" w:hAnsi="Times New Roman" w:cs="Times New Roman"/>
        </w:rPr>
      </w:pPr>
    </w:p>
    <w:p w14:paraId="411ACCEA"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14:paraId="3C341409" w14:textId="77777777"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14:paraId="34F16DBE" w14:textId="77777777"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14:paraId="2D0BEF03" w14:textId="77777777"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14:paraId="3DDD0987" w14:textId="77777777" w:rsidR="00821A94" w:rsidRPr="00821A94" w:rsidRDefault="00821A94" w:rsidP="00821A94">
      <w:pPr>
        <w:rPr>
          <w:rFonts w:ascii="Times New Roman" w:hAnsi="Times New Roman" w:cs="Times New Roman"/>
        </w:rPr>
      </w:pPr>
    </w:p>
    <w:p w14:paraId="63C345CD" w14:textId="77777777" w:rsidR="00821A94" w:rsidRPr="00821A94" w:rsidRDefault="00821A94" w:rsidP="00821A94">
      <w:pPr>
        <w:rPr>
          <w:rFonts w:ascii="Times New Roman" w:hAnsi="Times New Roman" w:cs="Times New Roman"/>
        </w:rPr>
      </w:pPr>
    </w:p>
    <w:p w14:paraId="5559A76F"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14:paraId="6B791E9E" w14:textId="77777777" w:rsidR="00821A94" w:rsidRPr="00821A94" w:rsidRDefault="00821A94" w:rsidP="00821A94">
      <w:pPr>
        <w:rPr>
          <w:rFonts w:ascii="Times New Roman" w:hAnsi="Times New Roman" w:cs="Times New Roman"/>
        </w:rPr>
      </w:pPr>
    </w:p>
    <w:p w14:paraId="209896AD"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14:paraId="18D92751" w14:textId="77777777" w:rsidR="00821A94" w:rsidRPr="009425DA" w:rsidRDefault="00821A94" w:rsidP="009425DA">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14:paraId="5DC6184E" w14:textId="145DB757" w:rsidR="00615FC2" w:rsidRPr="009425DA" w:rsidRDefault="00D0462A" w:rsidP="00615FC2">
      <w:pPr>
        <w:widowControl/>
        <w:numPr>
          <w:ilvl w:val="0"/>
          <w:numId w:val="28"/>
        </w:numPr>
        <w:rPr>
          <w:rFonts w:ascii="Times New Roman" w:hAnsi="Times New Roman" w:cs="Times New Roman"/>
        </w:rPr>
      </w:pPr>
      <w:r>
        <w:rPr>
          <w:rFonts w:ascii="Times New Roman" w:hAnsi="Times New Roman" w:cs="Times New Roman"/>
        </w:rPr>
        <w:t xml:space="preserve">Action </w:t>
      </w:r>
      <w:r w:rsidR="00C57F20">
        <w:rPr>
          <w:rFonts w:ascii="Times New Roman" w:hAnsi="Times New Roman" w:cs="Times New Roman"/>
        </w:rPr>
        <w:t>H</w:t>
      </w:r>
      <w:r>
        <w:rPr>
          <w:rFonts w:ascii="Times New Roman" w:hAnsi="Times New Roman" w:cs="Times New Roman"/>
        </w:rPr>
        <w:t>erculan Trowel Coat</w:t>
      </w:r>
      <w:r w:rsidR="00C57F20">
        <w:rPr>
          <w:rFonts w:ascii="Times New Roman" w:hAnsi="Times New Roman" w:cs="Times New Roman"/>
        </w:rPr>
        <w:t xml:space="preserve"> (EX 800</w:t>
      </w:r>
      <w:r w:rsidR="00821A94" w:rsidRPr="00821A94">
        <w:rPr>
          <w:rFonts w:ascii="Times New Roman" w:hAnsi="Times New Roman" w:cs="Times New Roman"/>
        </w:rPr>
        <w:t>) two-component, pigmented, self-leveling polyurethane compound applied monolit</w:t>
      </w:r>
      <w:r w:rsidR="00AE461A">
        <w:rPr>
          <w:rFonts w:ascii="Times New Roman" w:hAnsi="Times New Roman" w:cs="Times New Roman"/>
        </w:rPr>
        <w:t xml:space="preserve">hically over the </w:t>
      </w:r>
      <w:r w:rsidR="004E7CC4">
        <w:rPr>
          <w:rFonts w:ascii="Times New Roman" w:hAnsi="Times New Roman" w:cs="Times New Roman"/>
        </w:rPr>
        <w:t>subfloor</w:t>
      </w:r>
      <w:r w:rsidR="00AE461A">
        <w:rPr>
          <w:rFonts w:ascii="Times New Roman" w:hAnsi="Times New Roman" w:cs="Times New Roman"/>
        </w:rPr>
        <w:t xml:space="preserve"> to a 2</w:t>
      </w:r>
      <w:r w:rsidR="00821A94" w:rsidRPr="00821A94">
        <w:rPr>
          <w:rFonts w:ascii="Times New Roman" w:hAnsi="Times New Roman" w:cs="Times New Roman"/>
        </w:rPr>
        <w:t>mm thickness. Color to be manufacturer’s standard color.</w:t>
      </w:r>
    </w:p>
    <w:p w14:paraId="139F45ED" w14:textId="3B59ADEF" w:rsidR="00821A94" w:rsidRPr="00821A94" w:rsidRDefault="00D0462A" w:rsidP="00821A94">
      <w:pPr>
        <w:widowControl/>
        <w:numPr>
          <w:ilvl w:val="0"/>
          <w:numId w:val="28"/>
        </w:numPr>
        <w:rPr>
          <w:rFonts w:ascii="Times New Roman" w:hAnsi="Times New Roman" w:cs="Times New Roman"/>
        </w:rPr>
      </w:pPr>
      <w:r>
        <w:rPr>
          <w:rFonts w:ascii="Times New Roman" w:hAnsi="Times New Roman" w:cs="Times New Roman"/>
        </w:rPr>
        <w:t>Action Herculan Color Coat</w:t>
      </w:r>
      <w:r w:rsidR="00821A94" w:rsidRPr="00821A94">
        <w:rPr>
          <w:rFonts w:ascii="Times New Roman" w:hAnsi="Times New Roman" w:cs="Times New Roman"/>
        </w:rPr>
        <w:t xml:space="preserve"> (PU 150 W) two-component polyurethane applied at a rate of 0.03</w:t>
      </w:r>
      <w:r w:rsidR="00566E23">
        <w:rPr>
          <w:rFonts w:ascii="Times New Roman" w:hAnsi="Times New Roman" w:cs="Times New Roman"/>
        </w:rPr>
        <w:t xml:space="preserve"> </w:t>
      </w:r>
      <w:r w:rsidR="00821A94" w:rsidRPr="00821A94">
        <w:rPr>
          <w:rFonts w:ascii="Times New Roman" w:hAnsi="Times New Roman" w:cs="Times New Roman"/>
        </w:rPr>
        <w:t xml:space="preserve">lbs. / square foot. </w:t>
      </w:r>
      <w:r w:rsidR="00566E23">
        <w:rPr>
          <w:rFonts w:ascii="Times New Roman" w:hAnsi="Times New Roman" w:cs="Times New Roman"/>
        </w:rPr>
        <w:t xml:space="preserve"> Broadcast with deco chips. </w:t>
      </w:r>
      <w:r w:rsidR="00821A94" w:rsidRPr="00821A94">
        <w:rPr>
          <w:rFonts w:ascii="Times New Roman" w:hAnsi="Times New Roman" w:cs="Times New Roman"/>
        </w:rPr>
        <w:t>Colors to be selected from manufacturer’s standard color chart.</w:t>
      </w:r>
    </w:p>
    <w:p w14:paraId="604A438D" w14:textId="413605B4" w:rsidR="00821A94" w:rsidRPr="00566E23" w:rsidRDefault="00566E23" w:rsidP="00566E23">
      <w:pPr>
        <w:widowControl/>
        <w:numPr>
          <w:ilvl w:val="0"/>
          <w:numId w:val="28"/>
        </w:numPr>
        <w:rPr>
          <w:rFonts w:ascii="Times New Roman" w:hAnsi="Times New Roman" w:cs="Times New Roman"/>
        </w:rPr>
      </w:pPr>
      <w:r>
        <w:rPr>
          <w:rFonts w:ascii="Times New Roman" w:hAnsi="Times New Roman" w:cs="Times New Roman"/>
        </w:rPr>
        <w:t>Action Herculan Clear Coat</w:t>
      </w:r>
      <w:r w:rsidRPr="00821A94">
        <w:rPr>
          <w:rFonts w:ascii="Times New Roman" w:hAnsi="Times New Roman" w:cs="Times New Roman"/>
        </w:rPr>
        <w:t xml:space="preserve"> (PU </w:t>
      </w:r>
      <w:r>
        <w:rPr>
          <w:rFonts w:ascii="Times New Roman" w:hAnsi="Times New Roman" w:cs="Times New Roman"/>
        </w:rPr>
        <w:t>220 CM</w:t>
      </w:r>
      <w:r w:rsidRPr="00821A94">
        <w:rPr>
          <w:rFonts w:ascii="Times New Roman" w:hAnsi="Times New Roman" w:cs="Times New Roman"/>
        </w:rPr>
        <w:t>) two-component polyurethane applied at a rate of 0.03lbs. / square foot.</w:t>
      </w:r>
    </w:p>
    <w:p w14:paraId="1C0E69BE" w14:textId="77777777"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14:paraId="6FFB589D" w14:textId="0FC83713" w:rsidR="00821A94"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w:t>
      </w:r>
      <w:bookmarkStart w:id="0" w:name="_GoBack"/>
      <w:bookmarkEnd w:id="0"/>
    </w:p>
    <w:p w14:paraId="188380E3" w14:textId="77777777" w:rsidR="009425DA" w:rsidRDefault="009425DA" w:rsidP="009425DA">
      <w:pPr>
        <w:widowControl/>
        <w:rPr>
          <w:rFonts w:ascii="Times New Roman" w:hAnsi="Times New Roman" w:cs="Times New Roman"/>
        </w:rPr>
      </w:pPr>
    </w:p>
    <w:p w14:paraId="07F45611" w14:textId="77777777" w:rsidR="009425DA" w:rsidRDefault="009425DA" w:rsidP="009425DA">
      <w:pPr>
        <w:widowControl/>
        <w:rPr>
          <w:rFonts w:ascii="Times New Roman" w:hAnsi="Times New Roman" w:cs="Times New Roman"/>
        </w:rPr>
      </w:pPr>
    </w:p>
    <w:p w14:paraId="7E42AE24" w14:textId="77777777" w:rsidR="009425DA" w:rsidRPr="008078D2" w:rsidRDefault="009425DA" w:rsidP="008078D2">
      <w:pPr>
        <w:tabs>
          <w:tab w:val="left" w:pos="0"/>
          <w:tab w:val="left" w:pos="720"/>
        </w:tabs>
        <w:suppressAutoHyphens/>
        <w:jc w:val="both"/>
        <w:rPr>
          <w:color w:val="E36C0A"/>
          <w:spacing w:val="-3"/>
          <w:sz w:val="22"/>
          <w:szCs w:val="22"/>
        </w:rPr>
      </w:pPr>
    </w:p>
    <w:p w14:paraId="5F1F8CD1" w14:textId="79793906" w:rsidR="009425DA" w:rsidRDefault="00D0462A"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 xml:space="preserve">Herculan </w:t>
      </w:r>
      <w:r w:rsidR="004E7CC4">
        <w:rPr>
          <w:color w:val="E36C0A"/>
          <w:spacing w:val="-3"/>
          <w:sz w:val="22"/>
          <w:szCs w:val="22"/>
        </w:rPr>
        <w:t xml:space="preserve">SL </w:t>
      </w:r>
      <w:r w:rsidR="00566E23">
        <w:rPr>
          <w:color w:val="E36C0A"/>
          <w:spacing w:val="-3"/>
          <w:sz w:val="22"/>
          <w:szCs w:val="22"/>
        </w:rPr>
        <w:t>Deco</w:t>
      </w:r>
    </w:p>
    <w:p w14:paraId="586A23F0" w14:textId="77777777" w:rsidR="009425DA" w:rsidRPr="00615FC2" w:rsidRDefault="009425DA"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14:paraId="7AF18B3F" w14:textId="77777777" w:rsidR="009425DA" w:rsidRPr="00CC0FA9" w:rsidRDefault="009425DA" w:rsidP="009425DA">
      <w:pPr>
        <w:widowControl/>
        <w:rPr>
          <w:rFonts w:ascii="Times New Roman" w:hAnsi="Times New Roman" w:cs="Times New Roman"/>
        </w:rPr>
      </w:pPr>
    </w:p>
    <w:p w14:paraId="1F77E0A8" w14:textId="77777777" w:rsidR="006063A2" w:rsidRPr="009425DA"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14:paraId="54F24EBE"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14:paraId="6EC3B453"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14:paraId="64E9C42B"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14:paraId="771794BD" w14:textId="11C15AF0"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4E7CC4">
        <w:rPr>
          <w:rFonts w:ascii="Times New Roman" w:hAnsi="Times New Roman" w:cs="Times New Roman"/>
        </w:rPr>
        <w:t>230</w:t>
      </w:r>
      <w:r w:rsidRPr="00CC0FA9">
        <w:rPr>
          <w:rFonts w:ascii="Times New Roman" w:hAnsi="Times New Roman" w:cs="Times New Roman"/>
        </w:rPr>
        <w:t>%</w:t>
      </w:r>
    </w:p>
    <w:p w14:paraId="5EB1FECF" w14:textId="592A8AB4"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008078D2">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14:paraId="6D89379E" w14:textId="77777777"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14:paraId="4427A23B" w14:textId="77777777"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14:paraId="3F8798C3" w14:textId="04ABAAE1"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r>
      <w:r w:rsidR="008078D2">
        <w:rPr>
          <w:rFonts w:ascii="Times New Roman" w:hAnsi="Times New Roman" w:cs="Times New Roman"/>
        </w:rPr>
        <w:tab/>
      </w:r>
      <w:r w:rsidR="00487723" w:rsidRPr="00CC0FA9">
        <w:rPr>
          <w:rFonts w:ascii="Times New Roman" w:hAnsi="Times New Roman" w:cs="Times New Roman"/>
        </w:rPr>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14:paraId="4FFC36D2" w14:textId="4F8FA48B"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Flammability </w:t>
      </w:r>
      <w:r w:rsidR="008078D2">
        <w:rPr>
          <w:rFonts w:ascii="Times New Roman" w:hAnsi="Times New Roman" w:cs="Times New Roman"/>
        </w:rPr>
        <w:tab/>
      </w:r>
      <w:r w:rsidR="008078D2">
        <w:rPr>
          <w:rFonts w:ascii="Times New Roman" w:hAnsi="Times New Roman" w:cs="Times New Roman"/>
        </w:rPr>
        <w:tab/>
      </w:r>
      <w:r w:rsidRPr="00CC0FA9">
        <w:rPr>
          <w:rFonts w:ascii="Times New Roman" w:hAnsi="Times New Roman" w:cs="Times New Roman"/>
        </w:rPr>
        <w:t>(DIN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14:paraId="19D00928"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14:paraId="5CFC0877"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14:paraId="4BDD9B44"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14:paraId="0F9A57F9"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14:paraId="2F2D9DE3"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14:paraId="040ECA50" w14:textId="77777777"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14:paraId="4673FF0F" w14:textId="77777777"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14:paraId="6B0CAB6D" w14:textId="77777777" w:rsidR="00821A94" w:rsidRPr="00821A94" w:rsidRDefault="00821A94" w:rsidP="00821A94">
      <w:pPr>
        <w:rPr>
          <w:rFonts w:ascii="Times New Roman" w:hAnsi="Times New Roman" w:cs="Times New Roman"/>
        </w:rPr>
      </w:pPr>
    </w:p>
    <w:p w14:paraId="601971A7"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14:paraId="4B29F3A7" w14:textId="77777777" w:rsidR="00821A94" w:rsidRPr="00821A94" w:rsidRDefault="00821A94" w:rsidP="00821A94">
      <w:pPr>
        <w:rPr>
          <w:rFonts w:ascii="Times New Roman" w:hAnsi="Times New Roman" w:cs="Times New Roman"/>
        </w:rPr>
      </w:pPr>
    </w:p>
    <w:p w14:paraId="23751B4C"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14:paraId="5EA4ECFA" w14:textId="77777777" w:rsidR="00821A94" w:rsidRPr="009425DA" w:rsidRDefault="009425DA" w:rsidP="009425DA">
      <w:pPr>
        <w:widowControl/>
        <w:numPr>
          <w:ilvl w:val="0"/>
          <w:numId w:val="31"/>
        </w:numPr>
        <w:rPr>
          <w:rFonts w:ascii="Times New Roman" w:hAnsi="Times New Roman" w:cs="Times New Roman"/>
        </w:rPr>
      </w:pPr>
      <w:r>
        <w:rPr>
          <w:rFonts w:ascii="Times New Roman" w:hAnsi="Times New Roman" w:cs="Times New Roman"/>
        </w:rPr>
        <w:t>Inspect existing surface</w:t>
      </w:r>
      <w:r w:rsidR="00821A94" w:rsidRPr="00821A94">
        <w:rPr>
          <w:rFonts w:ascii="Times New Roman" w:hAnsi="Times New Roman" w:cs="Times New Roman"/>
        </w:rPr>
        <w:t xml:space="preserve"> of proper tolerance and dryness, reporting in writing any discrepa</w:t>
      </w:r>
      <w:r w:rsidR="00CC0FA9">
        <w:rPr>
          <w:rFonts w:ascii="Times New Roman" w:hAnsi="Times New Roman" w:cs="Times New Roman"/>
        </w:rPr>
        <w:t>ncies to the general contractor, architect, and/or owner.</w:t>
      </w:r>
    </w:p>
    <w:p w14:paraId="78241FC3" w14:textId="77777777"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9425DA">
        <w:rPr>
          <w:rFonts w:ascii="Times New Roman" w:hAnsi="Times New Roman" w:cs="Times New Roman"/>
        </w:rPr>
        <w:t>/owner</w:t>
      </w:r>
      <w:r w:rsidR="00CC0FA9">
        <w:rPr>
          <w:rFonts w:ascii="Times New Roman" w:hAnsi="Times New Roman" w:cs="Times New Roman"/>
        </w:rPr>
        <w:t>, free of all debris and/or contaminates</w:t>
      </w:r>
      <w:r w:rsidRPr="00821A94">
        <w:rPr>
          <w:rFonts w:ascii="Times New Roman" w:hAnsi="Times New Roman" w:cs="Times New Roman"/>
        </w:rPr>
        <w:t>.</w:t>
      </w:r>
    </w:p>
    <w:p w14:paraId="1CE38017" w14:textId="77777777" w:rsidR="00821A94" w:rsidRPr="00821A94" w:rsidRDefault="00821A94" w:rsidP="00821A94">
      <w:pPr>
        <w:rPr>
          <w:rFonts w:ascii="Times New Roman" w:hAnsi="Times New Roman" w:cs="Times New Roman"/>
        </w:rPr>
      </w:pPr>
    </w:p>
    <w:p w14:paraId="5EB5BCC2" w14:textId="77777777" w:rsidR="00821A94" w:rsidRPr="00821A94" w:rsidRDefault="00821A94" w:rsidP="00821A94">
      <w:pPr>
        <w:rPr>
          <w:rFonts w:ascii="Times New Roman" w:hAnsi="Times New Roman" w:cs="Times New Roman"/>
        </w:rPr>
      </w:pPr>
    </w:p>
    <w:p w14:paraId="7D17467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14:paraId="00F794A9" w14:textId="77777777" w:rsidR="00821A94" w:rsidRDefault="009425DA" w:rsidP="009425DA">
      <w:pPr>
        <w:widowControl/>
        <w:numPr>
          <w:ilvl w:val="0"/>
          <w:numId w:val="29"/>
        </w:numPr>
        <w:rPr>
          <w:rFonts w:ascii="Times New Roman" w:hAnsi="Times New Roman" w:cs="Times New Roman"/>
        </w:rPr>
      </w:pPr>
      <w:r>
        <w:rPr>
          <w:rFonts w:ascii="Times New Roman" w:hAnsi="Times New Roman" w:cs="Times New Roman"/>
        </w:rPr>
        <w:t>Existing surface</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w:t>
      </w:r>
      <w:r w:rsidR="00D0462A">
        <w:rPr>
          <w:rFonts w:ascii="Times New Roman" w:hAnsi="Times New Roman" w:cs="Times New Roman"/>
        </w:rPr>
        <w:t xml:space="preserve"> Action Herculan</w:t>
      </w:r>
      <w:r w:rsidR="00821A94" w:rsidRPr="00821A94">
        <w:rPr>
          <w:rFonts w:ascii="Times New Roman" w:hAnsi="Times New Roman" w:cs="Times New Roman"/>
        </w:rPr>
        <w:t xml:space="preserve"> material bonding to the concrete or the overall installation (refer to 1.03 Working Conditions).</w:t>
      </w:r>
    </w:p>
    <w:p w14:paraId="350EBEE2" w14:textId="4135BE7A" w:rsidR="00821A94" w:rsidRPr="00D0462A" w:rsidRDefault="00D0462A" w:rsidP="009425DA">
      <w:pPr>
        <w:widowControl/>
        <w:numPr>
          <w:ilvl w:val="0"/>
          <w:numId w:val="29"/>
        </w:numPr>
        <w:rPr>
          <w:rFonts w:ascii="Times New Roman" w:hAnsi="Times New Roman" w:cs="Times New Roman"/>
        </w:rPr>
      </w:pPr>
      <w:r w:rsidRPr="00C137BD">
        <w:rPr>
          <w:rFonts w:ascii="Times New Roman" w:hAnsi="Times New Roman" w:cs="Times New Roman"/>
        </w:rPr>
        <w:t>The flooring contractor shall prepare the existing floor, repaired, cleaned and ab</w:t>
      </w:r>
      <w:r>
        <w:rPr>
          <w:rFonts w:ascii="Times New Roman" w:hAnsi="Times New Roman" w:cs="Times New Roman"/>
        </w:rPr>
        <w:t>raded the surface for the</w:t>
      </w:r>
      <w:r w:rsidR="00566E23">
        <w:rPr>
          <w:rFonts w:ascii="Times New Roman" w:hAnsi="Times New Roman" w:cs="Times New Roman"/>
        </w:rPr>
        <w:t xml:space="preserve"> </w:t>
      </w:r>
      <w:r w:rsidRPr="00C137BD">
        <w:rPr>
          <w:rFonts w:ascii="Times New Roman" w:hAnsi="Times New Roman" w:cs="Times New Roman"/>
        </w:rPr>
        <w:t>installation</w:t>
      </w:r>
      <w:r w:rsidR="008078D2">
        <w:rPr>
          <w:rFonts w:ascii="Times New Roman" w:hAnsi="Times New Roman" w:cs="Times New Roman"/>
        </w:rPr>
        <w:t xml:space="preserve"> as needed</w:t>
      </w:r>
      <w:r w:rsidRPr="00C137BD">
        <w:rPr>
          <w:rFonts w:ascii="Times New Roman" w:hAnsi="Times New Roman" w:cs="Times New Roman"/>
        </w:rPr>
        <w:t xml:space="preserve"> per installation instructions.</w:t>
      </w:r>
    </w:p>
    <w:p w14:paraId="11BDB361"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14:paraId="359755F6" w14:textId="3A8D96F7"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w:t>
      </w:r>
      <w:r w:rsidR="00566E23">
        <w:rPr>
          <w:rFonts w:ascii="Times New Roman" w:hAnsi="Times New Roman" w:cs="Times New Roman"/>
        </w:rPr>
        <w:t>clear coat</w:t>
      </w:r>
      <w:r w:rsidRPr="00821A94">
        <w:rPr>
          <w:rFonts w:ascii="Times New Roman" w:hAnsi="Times New Roman" w:cs="Times New Roman"/>
        </w:rPr>
        <w:t>.</w:t>
      </w:r>
    </w:p>
    <w:p w14:paraId="64E54EFB" w14:textId="4C13D770" w:rsidR="008078D2" w:rsidRDefault="008078D2" w:rsidP="008078D2">
      <w:pPr>
        <w:widowControl/>
        <w:rPr>
          <w:rFonts w:ascii="Times New Roman" w:hAnsi="Times New Roman" w:cs="Times New Roman"/>
        </w:rPr>
      </w:pPr>
    </w:p>
    <w:p w14:paraId="303CBEE0" w14:textId="25737364" w:rsidR="008078D2" w:rsidRDefault="008078D2" w:rsidP="008078D2">
      <w:pPr>
        <w:widowControl/>
        <w:rPr>
          <w:rFonts w:ascii="Times New Roman" w:hAnsi="Times New Roman" w:cs="Times New Roman"/>
        </w:rPr>
      </w:pPr>
    </w:p>
    <w:p w14:paraId="435663E7" w14:textId="77777777" w:rsidR="008078D2" w:rsidRDefault="008078D2" w:rsidP="008078D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0FF40440" w14:textId="425B4AEE" w:rsidR="008078D2" w:rsidRDefault="008078D2" w:rsidP="008078D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SL Deco</w:t>
      </w:r>
    </w:p>
    <w:p w14:paraId="1F53BB5B" w14:textId="370BDCE3" w:rsidR="008078D2" w:rsidRPr="00615FC2" w:rsidRDefault="008078D2" w:rsidP="008078D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Pr>
          <w:color w:val="E36C0A"/>
          <w:spacing w:val="-3"/>
          <w:sz w:val="22"/>
          <w:szCs w:val="22"/>
        </w:rPr>
        <w:t>4</w:t>
      </w:r>
      <w:r w:rsidRPr="00615FC2">
        <w:rPr>
          <w:color w:val="E36C0A"/>
          <w:spacing w:val="-3"/>
          <w:sz w:val="22"/>
          <w:szCs w:val="22"/>
        </w:rPr>
        <w:t xml:space="preserve"> of 4</w:t>
      </w:r>
    </w:p>
    <w:p w14:paraId="05DB7F8F" w14:textId="77777777" w:rsidR="008078D2" w:rsidRPr="00821A94" w:rsidRDefault="008078D2" w:rsidP="008078D2">
      <w:pPr>
        <w:widowControl/>
        <w:rPr>
          <w:rFonts w:ascii="Times New Roman" w:hAnsi="Times New Roman" w:cs="Times New Roman"/>
        </w:rPr>
      </w:pPr>
    </w:p>
    <w:p w14:paraId="2920850B" w14:textId="0D70E7C6" w:rsidR="00D0462A" w:rsidRPr="008078D2" w:rsidRDefault="00566E23" w:rsidP="00D0462A">
      <w:pPr>
        <w:widowControl/>
        <w:numPr>
          <w:ilvl w:val="0"/>
          <w:numId w:val="29"/>
        </w:numPr>
        <w:rPr>
          <w:rFonts w:ascii="Times New Roman" w:hAnsi="Times New Roman" w:cs="Times New Roman"/>
        </w:rPr>
      </w:pPr>
      <w:r w:rsidRPr="00821A94">
        <w:rPr>
          <w:rFonts w:ascii="Times New Roman" w:hAnsi="Times New Roman" w:cs="Times New Roman"/>
        </w:rPr>
        <w:t xml:space="preserve">Thoroughly mix two-component polyurethane </w:t>
      </w:r>
      <w:r>
        <w:rPr>
          <w:rFonts w:ascii="Times New Roman" w:hAnsi="Times New Roman" w:cs="Times New Roman"/>
        </w:rPr>
        <w:t>clear</w:t>
      </w:r>
      <w:r w:rsidRPr="00821A94">
        <w:rPr>
          <w:rFonts w:ascii="Times New Roman" w:hAnsi="Times New Roman" w:cs="Times New Roman"/>
        </w:rPr>
        <w:t xml:space="preserve"> coat. Apply </w:t>
      </w:r>
      <w:r>
        <w:rPr>
          <w:rFonts w:ascii="Times New Roman" w:hAnsi="Times New Roman" w:cs="Times New Roman"/>
        </w:rPr>
        <w:t>clear</w:t>
      </w:r>
      <w:r w:rsidRPr="00821A94">
        <w:rPr>
          <w:rFonts w:ascii="Times New Roman" w:hAnsi="Times New Roman" w:cs="Times New Roman"/>
        </w:rPr>
        <w:t xml:space="preserve"> coat material with a high-quality pain</w:t>
      </w:r>
      <w:r>
        <w:rPr>
          <w:rFonts w:ascii="Times New Roman" w:hAnsi="Times New Roman" w:cs="Times New Roman"/>
        </w:rPr>
        <w:t>t roller at the specified rate.</w:t>
      </w:r>
      <w:r w:rsidRPr="00821A94">
        <w:rPr>
          <w:rFonts w:ascii="Times New Roman" w:hAnsi="Times New Roman" w:cs="Times New Roman"/>
        </w:rPr>
        <w:t xml:space="preserve"> Allow </w:t>
      </w:r>
      <w:r>
        <w:rPr>
          <w:rFonts w:ascii="Times New Roman" w:hAnsi="Times New Roman" w:cs="Times New Roman"/>
        </w:rPr>
        <w:t>clear coat to cure per manufactures recommendations.</w:t>
      </w:r>
    </w:p>
    <w:p w14:paraId="5F9CAF0A"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14:paraId="18F40DBE" w14:textId="77777777" w:rsidR="00821A94" w:rsidRPr="00821A94" w:rsidRDefault="00821A94" w:rsidP="00821A94">
      <w:pPr>
        <w:rPr>
          <w:rFonts w:ascii="Times New Roman" w:hAnsi="Times New Roman" w:cs="Times New Roman"/>
        </w:rPr>
      </w:pPr>
    </w:p>
    <w:p w14:paraId="65BFF635"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14:paraId="10553456" w14:textId="77777777"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14:paraId="2FC57BFE" w14:textId="77777777" w:rsidR="00821A94" w:rsidRPr="00821A94" w:rsidRDefault="00821A94" w:rsidP="00821A94">
      <w:pPr>
        <w:rPr>
          <w:rFonts w:ascii="Times New Roman" w:hAnsi="Times New Roman" w:cs="Times New Roman"/>
        </w:rPr>
      </w:pPr>
    </w:p>
    <w:p w14:paraId="46329451"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14:paraId="1D70C77C"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14:paraId="0AA1B4A5"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14:paraId="789BD430"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14:paraId="0D2822C3"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14:paraId="57CA46EA"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14:paraId="060F6211"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14:paraId="1731DE99"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14:paraId="6F3564CD" w14:textId="77777777" w:rsidR="00821A94" w:rsidRPr="00821A94" w:rsidRDefault="00821A94" w:rsidP="00821A94">
      <w:pPr>
        <w:ind w:left="720"/>
        <w:rPr>
          <w:rFonts w:ascii="Times New Roman" w:hAnsi="Times New Roman" w:cs="Times New Roman"/>
        </w:rPr>
      </w:pPr>
    </w:p>
    <w:p w14:paraId="6E6908C7" w14:textId="77777777" w:rsidR="00821A94" w:rsidRPr="00821A94" w:rsidRDefault="00821A94" w:rsidP="00821A94">
      <w:pPr>
        <w:ind w:left="720"/>
        <w:rPr>
          <w:rFonts w:ascii="Times New Roman" w:hAnsi="Times New Roman" w:cs="Times New Roman"/>
        </w:rPr>
      </w:pPr>
    </w:p>
    <w:p w14:paraId="4E82A152"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04739757" w14:textId="77777777" w:rsidR="00821A94" w:rsidRPr="00821A94" w:rsidRDefault="00821A94" w:rsidP="00821A94">
      <w:pPr>
        <w:rPr>
          <w:rFonts w:ascii="Times New Roman" w:hAnsi="Times New Roman" w:cs="Times New Roman"/>
        </w:rPr>
      </w:pPr>
    </w:p>
    <w:p w14:paraId="6181A232" w14:textId="77777777" w:rsidR="00821A94" w:rsidRDefault="003B74DC" w:rsidP="00821A94">
      <w:pPr>
        <w:rPr>
          <w:rFonts w:ascii="Times New Roman" w:hAnsi="Times New Roman" w:cs="Times New Roman"/>
        </w:rPr>
      </w:pPr>
      <w:r>
        <w:rPr>
          <w:rFonts w:ascii="Times New Roman" w:hAnsi="Times New Roman" w:cs="Times New Roman"/>
        </w:rPr>
        <w:t>REV 09/18</w:t>
      </w:r>
    </w:p>
    <w:p w14:paraId="45383DD7" w14:textId="77777777" w:rsidR="003B74DC" w:rsidRPr="00821A94" w:rsidRDefault="003B74DC" w:rsidP="00821A94">
      <w:pPr>
        <w:rPr>
          <w:rFonts w:ascii="Times New Roman" w:hAnsi="Times New Roman" w:cs="Times New Roman"/>
        </w:rPr>
      </w:pPr>
    </w:p>
    <w:p w14:paraId="19A94D9B" w14:textId="77777777"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161BB" w14:textId="77777777" w:rsidR="009F10F8" w:rsidRDefault="009F10F8">
      <w:pPr>
        <w:spacing w:line="20" w:lineRule="exact"/>
      </w:pPr>
    </w:p>
  </w:endnote>
  <w:endnote w:type="continuationSeparator" w:id="0">
    <w:p w14:paraId="332A367B" w14:textId="77777777" w:rsidR="009F10F8" w:rsidRDefault="009F10F8">
      <w:r>
        <w:t xml:space="preserve"> </w:t>
      </w:r>
    </w:p>
  </w:endnote>
  <w:endnote w:type="continuationNotice" w:id="1">
    <w:p w14:paraId="35F4C51C" w14:textId="77777777" w:rsidR="009F10F8" w:rsidRDefault="009F10F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OpenSans">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C1FD7" w14:textId="77777777" w:rsidR="009F10F8" w:rsidRDefault="009F10F8">
      <w:r>
        <w:separator/>
      </w:r>
    </w:p>
  </w:footnote>
  <w:footnote w:type="continuationSeparator" w:id="0">
    <w:p w14:paraId="683E66D5" w14:textId="77777777" w:rsidR="009F10F8" w:rsidRDefault="009F1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35F32"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7225DDC1" wp14:editId="31B92907">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767CB62" wp14:editId="53F24046">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16BC0D"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43391304"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7CB62"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14:paraId="4016BC0D"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43391304"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0F9896D3" wp14:editId="6BDEC483">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C25C7B4" wp14:editId="306B36C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C2264B0" wp14:editId="6E7D8455">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8F42"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8B56CB0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D906365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A4F33"/>
    <w:rsid w:val="001F3104"/>
    <w:rsid w:val="0023207E"/>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4E7CC4"/>
    <w:rsid w:val="005572F6"/>
    <w:rsid w:val="00566E23"/>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078D2"/>
    <w:rsid w:val="00821A94"/>
    <w:rsid w:val="008258B3"/>
    <w:rsid w:val="00837186"/>
    <w:rsid w:val="008727F9"/>
    <w:rsid w:val="0088592D"/>
    <w:rsid w:val="008C0C73"/>
    <w:rsid w:val="008C581D"/>
    <w:rsid w:val="008E6C24"/>
    <w:rsid w:val="009425DA"/>
    <w:rsid w:val="009839AA"/>
    <w:rsid w:val="00983FEA"/>
    <w:rsid w:val="00986D04"/>
    <w:rsid w:val="009B152B"/>
    <w:rsid w:val="009C0CE1"/>
    <w:rsid w:val="009C638E"/>
    <w:rsid w:val="009D7A7A"/>
    <w:rsid w:val="009F10F8"/>
    <w:rsid w:val="009F4DD2"/>
    <w:rsid w:val="009F5FFE"/>
    <w:rsid w:val="00A02600"/>
    <w:rsid w:val="00A05FB8"/>
    <w:rsid w:val="00A83F00"/>
    <w:rsid w:val="00AB1BCF"/>
    <w:rsid w:val="00AB60E2"/>
    <w:rsid w:val="00AE461A"/>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0462A"/>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A57EAD3"/>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505EC5-26C3-47F6-A59E-28383D5CF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1</TotalTime>
  <Pages>5</Pages>
  <Words>1375</Words>
  <Characters>7575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8933</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2019-10-16T18:30:00Z</dcterms:created>
  <dcterms:modified xsi:type="dcterms:W3CDTF">2019-10-16T18:30:00Z</dcterms:modified>
</cp:coreProperties>
</file>